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ppt/webextensions/taskpanes.xml" ContentType="application/vnd.ms-office.webextensiontaskpanes+xml"/>
  <Override PartName="/ppt/webextensions/webextension1.xml" ContentType="application/vnd.ms-office.webextension+xml"/>
  <Override PartName="/ppt/presentation.xml" ContentType="application/vnd.openxmlformats-officedocument.presentationml.presentation.main+xml"/>
  <Override PartName="/ppt/slideMasters/slideMaster1.xml" ContentType="application/vnd.openxmlformats-officedocument.presentationml.slideMaster+xml"/>
  <Override PartName="/ppt/slides/slide1.xml" ContentType="application/vnd.openxmlformats-officedocument.presentationml.slide+xml"/>
  <Override PartName="/ppt/slides/slide2.xml" ContentType="application/vnd.openxmlformats-officedocument.presentationml.slide+xml"/>
  <Override PartName="/ppt/slides/slide3.xml" ContentType="application/vnd.openxmlformats-officedocument.presentationml.slide+xml"/>
  <Override PartName="/ppt/slides/slide4.xml" ContentType="application/vnd.openxmlformats-officedocument.presentationml.slide+xml"/>
  <Override PartName="/ppt/slides/slide5.xml" ContentType="application/vnd.openxmlformats-officedocument.presentationml.slide+xml"/>
  <Override PartName="/ppt/slides/slide6.xml" ContentType="application/vnd.openxmlformats-officedocument.presentationml.slide+xml"/>
  <Override PartName="/ppt/slides/slide7.xml" ContentType="application/vnd.openxmlformats-officedocument.presentationml.slide+xml"/>
  <Override PartName="/ppt/slides/slide8.xml" ContentType="application/vnd.openxmlformats-officedocument.presentationml.slide+xml"/>
  <Override PartName="/ppt/slides/slide9.xml" ContentType="application/vnd.openxmlformats-officedocument.presentationml.slide+xml"/>
  <Override PartName="/ppt/presProps.xml" ContentType="application/vnd.openxmlformats-officedocument.presentationml.presProps+xml"/>
  <Override PartName="/ppt/viewProps.xml" ContentType="application/vnd.openxmlformats-officedocument.presentationml.viewProps+xml"/>
  <Override PartName="/ppt/theme/theme1.xml" ContentType="application/vnd.openxmlformats-officedocument.theme+xml"/>
  <Override PartName="/ppt/tableStyles.xml" ContentType="application/vnd.openxmlformats-officedocument.presentationml.tableStyles+xml"/>
  <Override PartName="/ppt/slideLayouts/slideLayout1.xml" ContentType="application/vnd.openxmlformats-officedocument.presentationml.slideLayout+xml"/>
  <Override PartName="/ppt/slideLayouts/slideLayout2.xml" ContentType="application/vnd.openxmlformats-officedocument.presentationml.slideLayout+xml"/>
  <Override PartName="/ppt/slideLayouts/slideLayout3.xml" ContentType="application/vnd.openxmlformats-officedocument.presentationml.slideLayout+xml"/>
  <Override PartName="/ppt/slideLayouts/slideLayout4.xml" ContentType="application/vnd.openxmlformats-officedocument.presentationml.slideLayout+xml"/>
  <Override PartName="/ppt/slideLayouts/slideLayout5.xml" ContentType="application/vnd.openxmlformats-officedocument.presentationml.slideLayout+xml"/>
  <Override PartName="/ppt/slideLayouts/slideLayout6.xml" ContentType="application/vnd.openxmlformats-officedocument.presentationml.slideLayout+xml"/>
  <Override PartName="/ppt/slideLayouts/slideLayout7.xml" ContentType="application/vnd.openxmlformats-officedocument.presentationml.slideLayout+xml"/>
  <Override PartName="/ppt/slideLayouts/slideLayout8.xml" ContentType="application/vnd.openxmlformats-officedocument.presentationml.slideLayout+xml"/>
  <Override PartName="/ppt/slideLayouts/slideLayout9.xml" ContentType="application/vnd.openxmlformats-officedocument.presentationml.slideLayout+xml"/>
  <Override PartName="/ppt/slideLayouts/slideLayout10.xml" ContentType="application/vnd.openxmlformats-officedocument.presentationml.slideLayout+xml"/>
  <Override PartName="/ppt/slideLayouts/slideLayout11.xml" ContentType="application/vnd.openxmlformats-officedocument.presentationml.slideLayout+xml"/>
  <Override PartName="/ppt/changesInfos/changesInfo1.xml" ContentType="application/vnd.ms-powerpoint.changesinfo+xml"/>
  <Override PartName="/ppt/revisionInfo.xml" ContentType="application/vnd.ms-powerpoint.revisioninfo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jpeg"/><Relationship Id="rId2" Type="http://schemas.openxmlformats.org/officeDocument/2006/relationships/officeDocument" Target="ppt/presentation.xml"/><Relationship Id="rId1" Type="http://schemas.microsoft.com/office/2011/relationships/webextensiontaskpanes" Target="ppt/webextensions/taskpanes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ppt/presentation.xml><?xml version="1.0" encoding="utf-8"?>
<p:presentation xmlns:a="http://schemas.openxmlformats.org/drawingml/2006/main" xmlns:r="http://schemas.openxmlformats.org/officeDocument/2006/relationships" xmlns:p="http://schemas.openxmlformats.org/presentationml/2006/main" saveSubsetFonts="1">
  <p:sldMasterIdLst>
    <p:sldMasterId id="2147483660" r:id="rId1"/>
  </p:sldMasterIdLst>
  <p:sldIdLst>
    <p:sldId id="256" r:id="rId2"/>
    <p:sldId id="257" r:id="rId3"/>
    <p:sldId id="258" r:id="rId4"/>
    <p:sldId id="259" r:id="rId5"/>
    <p:sldId id="260" r:id="rId6"/>
    <p:sldId id="261" r:id="rId7"/>
    <p:sldId id="262" r:id="rId8"/>
    <p:sldId id="263" r:id="rId9"/>
    <p:sldId id="264" r:id="rId10"/>
  </p:sldIdLst>
  <p:sldSz cx="12192000" cy="6858000"/>
  <p:notesSz cx="6858000" cy="9144000"/>
  <p:defaultTextStyle>
    <a:defPPr>
      <a:defRPr lang="en-US"/>
    </a:defPPr>
    <a:lvl1pPr marL="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1pPr>
    <a:lvl2pPr marL="45720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2pPr>
    <a:lvl3pPr marL="91440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3pPr>
    <a:lvl4pPr marL="137160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4pPr>
    <a:lvl5pPr marL="182880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5pPr>
    <a:lvl6pPr marL="228600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6pPr>
    <a:lvl7pPr marL="274320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7pPr>
    <a:lvl8pPr marL="320040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8pPr>
    <a:lvl9pPr marL="365760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9pPr>
  </p:defaultTextStyle>
  <p:extLst>
    <p:ext uri="{EFAFB233-063F-42B5-8137-9DF3F51BA10A}">
      <p15:sldGuideLst xmlns:p15="http://schemas.microsoft.com/office/powerpoint/2012/main"/>
    </p:ext>
  </p:extLst>
</p:presentation>
</file>

<file path=ppt/presProps.xml><?xml version="1.0" encoding="utf-8"?>
<p:presentationPr xmlns:a="http://schemas.openxmlformats.org/drawingml/2006/main" xmlns:r="http://schemas.openxmlformats.org/officeDocument/2006/relationships" xmlns:p="http://schemas.openxmlformats.org/presentationml/2006/main">
  <p:extLst>
    <p:ext uri="{E76CE94A-603C-4142-B9EB-6D1370010A27}">
      <p14:discardImageEditData xmlns:p14="http://schemas.microsoft.com/office/powerpoint/2010/main" val="0"/>
    </p:ext>
    <p:ext uri="{D31A062A-798A-4329-ABDD-BBA856620510}">
      <p14:defaultImageDpi xmlns:p14="http://schemas.microsoft.com/office/powerpoint/2010/main" val="220"/>
    </p:ext>
    <p:ext uri="{FD5EFAAD-0ECE-453E-9831-46B23BE46B34}">
      <p15:chartTrackingRefBased xmlns:p15="http://schemas.microsoft.com/office/powerpoint/2012/main" val="1"/>
    </p:ext>
  </p:extLst>
</p:presentationPr>
</file>

<file path=ppt/revisionInfo.xml><?xml version="1.0" encoding="utf-8"?>
<p1510:revInfo xmlns:a="http://schemas.openxmlformats.org/drawingml/2006/main" xmlns:r="http://schemas.openxmlformats.org/officeDocument/2006/relationships" xmlns:p1510="http://schemas.microsoft.com/office/powerpoint/2015/10/main">
  <p1510:revLst>
    <p1510:client id="{29619B3D-6393-4871-9DBF-D0362FFD7646}" v="1" dt="2019-05-05T23:40:02.093"/>
    <p1510:client id="{53FD3D5C-B894-4C23-8248-63239DC4B4A3}" v="169" dt="2019-05-06T00:17:46.453"/>
    <p1510:client id="{E0BD5E9F-D116-4CB7-913F-A6E2835973A0}" v="2" dt="2019-05-05T22:31:11.284"/>
  </p1510:revLst>
</p1510:revInfo>
</file>

<file path=ppt/tableStyles.xml><?xml version="1.0" encoding="utf-8"?>
<a:tblStyleLst xmlns:a="http://schemas.openxmlformats.org/drawingml/2006/main" def="{5C22544A-7EE6-4342-B048-85BDC9FD1C3A}"/>
</file>

<file path=ppt/viewProps.xml><?xml version="1.0" encoding="utf-8"?>
<p:viewPr xmlns:a="http://schemas.openxmlformats.org/drawingml/2006/main" xmlns:r="http://schemas.openxmlformats.org/officeDocument/2006/relationships" xmlns:p="http://schemas.openxmlformats.org/presentationml/2006/main">
  <p:normalViewPr horzBarState="maximized">
    <p:restoredLeft sz="19972" autoAdjust="0"/>
    <p:restoredTop sz="94660"/>
  </p:normalViewPr>
  <p:slideViewPr>
    <p:cSldViewPr snapToGrid="0">
      <p:cViewPr varScale="1">
        <p:scale>
          <a:sx n="86" d="100"/>
          <a:sy n="86" d="100"/>
        </p:scale>
        <p:origin x="96" y="888"/>
      </p:cViewPr>
      <p:guideLst/>
    </p:cSldViewPr>
  </p:slideViewPr>
  <p:notesTextViewPr>
    <p:cViewPr>
      <p:scale>
        <a:sx n="1" d="1"/>
        <a:sy n="1" d="1"/>
      </p:scale>
      <p:origin x="0" y="0"/>
    </p:cViewPr>
  </p:notesTextViewPr>
  <p:gridSpacing cx="76200" cy="76200"/>
</p:viewPr>
</file>

<file path=ppt/_rels/presentation.xml.rels><?xml version="1.0" encoding="UTF-8" standalone="yes"?>
<Relationships xmlns="http://schemas.openxmlformats.org/package/2006/relationships"><Relationship Id="rId8" Type="http://schemas.openxmlformats.org/officeDocument/2006/relationships/slide" Target="slides/slide7.xml"/><Relationship Id="rId13" Type="http://schemas.openxmlformats.org/officeDocument/2006/relationships/theme" Target="theme/theme1.xml"/><Relationship Id="rId3" Type="http://schemas.openxmlformats.org/officeDocument/2006/relationships/slide" Target="slides/slide2.xml"/><Relationship Id="rId7" Type="http://schemas.openxmlformats.org/officeDocument/2006/relationships/slide" Target="slides/slide6.xml"/><Relationship Id="rId12" Type="http://schemas.openxmlformats.org/officeDocument/2006/relationships/viewProps" Target="viewProps.xml"/><Relationship Id="rId2" Type="http://schemas.openxmlformats.org/officeDocument/2006/relationships/slide" Target="slides/slide1.xml"/><Relationship Id="rId16" Type="http://schemas.microsoft.com/office/2015/10/relationships/revisionInfo" Target="revisionInfo.xml"/><Relationship Id="rId1" Type="http://schemas.openxmlformats.org/officeDocument/2006/relationships/slideMaster" Target="slideMasters/slideMaster1.xml"/><Relationship Id="rId6" Type="http://schemas.openxmlformats.org/officeDocument/2006/relationships/slide" Target="slides/slide5.xml"/><Relationship Id="rId11" Type="http://schemas.openxmlformats.org/officeDocument/2006/relationships/presProps" Target="presProps.xml"/><Relationship Id="rId5" Type="http://schemas.openxmlformats.org/officeDocument/2006/relationships/slide" Target="slides/slide4.xml"/><Relationship Id="rId15" Type="http://schemas.microsoft.com/office/2016/11/relationships/changesInfo" Target="changesInfos/changesInfo1.xml"/><Relationship Id="rId10" Type="http://schemas.openxmlformats.org/officeDocument/2006/relationships/slide" Target="slides/slide9.xml"/><Relationship Id="rId4" Type="http://schemas.openxmlformats.org/officeDocument/2006/relationships/slide" Target="slides/slide3.xml"/><Relationship Id="rId9" Type="http://schemas.openxmlformats.org/officeDocument/2006/relationships/slide" Target="slides/slide8.xml"/><Relationship Id="rId14" Type="http://schemas.openxmlformats.org/officeDocument/2006/relationships/tableStyles" Target="tableStyles.xml"/></Relationships>
</file>

<file path=ppt/changesInfos/changesInfo1.xml><?xml version="1.0" encoding="utf-8"?>
<pc:chgInfo xmlns:a="http://schemas.openxmlformats.org/drawingml/2006/main" xmlns:r="http://schemas.openxmlformats.org/officeDocument/2006/relationships" xmlns:ac="http://schemas.microsoft.com/office/drawing/2013/main/command" xmlns:pc="http://schemas.microsoft.com/office/powerpoint/2013/main/command">
  <pc:docChgLst>
    <pc:chgData name="Derek Moore" userId="871daa04f04ba2a4" providerId="Windows Live" clId="Web-{DD4B3DED-B49F-4253-AD3D-045144F4FE35}"/>
    <pc:docChg chg="addSld modSld">
      <pc:chgData name="Derek Moore" userId="871daa04f04ba2a4" providerId="Windows Live" clId="Web-{DD4B3DED-B49F-4253-AD3D-045144F4FE35}" dt="2019-05-05T23:27:38.760" v="63"/>
      <pc:docMkLst>
        <pc:docMk/>
      </pc:docMkLst>
      <pc:sldChg chg="addSp delSp modSp new mod setBg">
        <pc:chgData name="Derek Moore" userId="871daa04f04ba2a4" providerId="Windows Live" clId="Web-{DD4B3DED-B49F-4253-AD3D-045144F4FE35}" dt="2019-05-05T23:27:07.588" v="61" actId="20577"/>
        <pc:sldMkLst>
          <pc:docMk/>
          <pc:sldMk cId="2264143797" sldId="261"/>
        </pc:sldMkLst>
        <pc:spChg chg="mod ord">
          <ac:chgData name="Derek Moore" userId="871daa04f04ba2a4" providerId="Windows Live" clId="Web-{DD4B3DED-B49F-4253-AD3D-045144F4FE35}" dt="2019-05-05T23:27:07.588" v="61" actId="20577"/>
          <ac:spMkLst>
            <pc:docMk/>
            <pc:sldMk cId="2264143797" sldId="261"/>
            <ac:spMk id="2" creationId="{323BDDCF-503C-4CC4-871D-C033E5A9FE2C}"/>
          </ac:spMkLst>
        </pc:spChg>
        <pc:spChg chg="del">
          <ac:chgData name="Derek Moore" userId="871daa04f04ba2a4" providerId="Windows Live" clId="Web-{DD4B3DED-B49F-4253-AD3D-045144F4FE35}" dt="2019-05-05T23:25:07.385" v="1"/>
          <ac:spMkLst>
            <pc:docMk/>
            <pc:sldMk cId="2264143797" sldId="261"/>
            <ac:spMk id="3" creationId="{7F82AAE3-A8AC-4302-BF6F-1080DCE6F9E9}"/>
          </ac:spMkLst>
        </pc:spChg>
        <pc:spChg chg="add del">
          <ac:chgData name="Derek Moore" userId="871daa04f04ba2a4" providerId="Windows Live" clId="Web-{DD4B3DED-B49F-4253-AD3D-045144F4FE35}" dt="2019-05-05T23:26:42.307" v="52"/>
          <ac:spMkLst>
            <pc:docMk/>
            <pc:sldMk cId="2264143797" sldId="261"/>
            <ac:spMk id="4" creationId="{FCF1620B-0B02-492E-86BC-D4F55F3A03A7}"/>
          </ac:spMkLst>
        </pc:spChg>
        <pc:spChg chg="add">
          <ac:chgData name="Derek Moore" userId="871daa04f04ba2a4" providerId="Windows Live" clId="Web-{DD4B3DED-B49F-4253-AD3D-045144F4FE35}" dt="2019-05-05T23:26:42.307" v="52"/>
          <ac:spMkLst>
            <pc:docMk/>
            <pc:sldMk cId="2264143797" sldId="261"/>
            <ac:spMk id="7" creationId="{94C3F6B3-69A5-4B7A-A963-2E854017761C}"/>
          </ac:spMkLst>
        </pc:spChg>
        <pc:spChg chg="add del">
          <ac:chgData name="Derek Moore" userId="871daa04f04ba2a4" providerId="Windows Live" clId="Web-{DD4B3DED-B49F-4253-AD3D-045144F4FE35}" dt="2019-05-05T23:26:42.260" v="51"/>
          <ac:spMkLst>
            <pc:docMk/>
            <pc:sldMk cId="2264143797" sldId="261"/>
            <ac:spMk id="10" creationId="{732BBDD8-8D49-4D88-8935-FBC3DCA33363}"/>
          </ac:spMkLst>
        </pc:spChg>
        <pc:picChg chg="add mod">
          <ac:chgData name="Derek Moore" userId="871daa04f04ba2a4" providerId="Windows Live" clId="Web-{DD4B3DED-B49F-4253-AD3D-045144F4FE35}" dt="2019-05-05T23:26:42.307" v="52"/>
          <ac:picMkLst>
            <pc:docMk/>
            <pc:sldMk cId="2264143797" sldId="261"/>
            <ac:picMk id="5" creationId="{9DB4BCD5-1396-46B6-A094-6CAAECB5B3ED}"/>
          </ac:picMkLst>
        </pc:picChg>
      </pc:sldChg>
      <pc:sldChg chg="add replId">
        <pc:chgData name="Derek Moore" userId="871daa04f04ba2a4" providerId="Windows Live" clId="Web-{DD4B3DED-B49F-4253-AD3D-045144F4FE35}" dt="2019-05-05T23:27:38.760" v="63"/>
        <pc:sldMkLst>
          <pc:docMk/>
          <pc:sldMk cId="353760845" sldId="262"/>
        </pc:sldMkLst>
      </pc:sldChg>
    </pc:docChg>
  </pc:docChgLst>
  <pc:docChgLst>
    <pc:chgData name="Derek Moore" userId="871daa04f04ba2a4" providerId="Windows Live" clId="Web-{29619B3D-6393-4871-9DBF-D0362FFD7646}"/>
    <pc:docChg chg="addSld modSld">
      <pc:chgData name="Derek Moore" userId="871daa04f04ba2a4" providerId="Windows Live" clId="Web-{29619B3D-6393-4871-9DBF-D0362FFD7646}" dt="2019-05-05T23:58:48.629" v="96" actId="20577"/>
      <pc:docMkLst>
        <pc:docMk/>
      </pc:docMkLst>
      <pc:sldChg chg="modSp">
        <pc:chgData name="Derek Moore" userId="871daa04f04ba2a4" providerId="Windows Live" clId="Web-{29619B3D-6393-4871-9DBF-D0362FFD7646}" dt="2019-05-05T23:56:33.019" v="11" actId="20577"/>
        <pc:sldMkLst>
          <pc:docMk/>
          <pc:sldMk cId="2264143797" sldId="261"/>
        </pc:sldMkLst>
        <pc:spChg chg="mod">
          <ac:chgData name="Derek Moore" userId="871daa04f04ba2a4" providerId="Windows Live" clId="Web-{29619B3D-6393-4871-9DBF-D0362FFD7646}" dt="2019-05-05T23:56:33.019" v="11" actId="20577"/>
          <ac:spMkLst>
            <pc:docMk/>
            <pc:sldMk cId="2264143797" sldId="261"/>
            <ac:spMk id="2" creationId="{323BDDCF-503C-4CC4-871D-C033E5A9FE2C}"/>
          </ac:spMkLst>
        </pc:spChg>
      </pc:sldChg>
      <pc:sldChg chg="addSp delSp modSp">
        <pc:chgData name="Derek Moore" userId="871daa04f04ba2a4" providerId="Windows Live" clId="Web-{29619B3D-6393-4871-9DBF-D0362FFD7646}" dt="2019-05-05T23:56:37.159" v="25" actId="20577"/>
        <pc:sldMkLst>
          <pc:docMk/>
          <pc:sldMk cId="353760845" sldId="262"/>
        </pc:sldMkLst>
        <pc:spChg chg="mod">
          <ac:chgData name="Derek Moore" userId="871daa04f04ba2a4" providerId="Windows Live" clId="Web-{29619B3D-6393-4871-9DBF-D0362FFD7646}" dt="2019-05-05T23:56:37.159" v="25" actId="20577"/>
          <ac:spMkLst>
            <pc:docMk/>
            <pc:sldMk cId="353760845" sldId="262"/>
            <ac:spMk id="2" creationId="{323BDDCF-503C-4CC4-871D-C033E5A9FE2C}"/>
          </ac:spMkLst>
        </pc:spChg>
        <pc:spChg chg="del">
          <ac:chgData name="Derek Moore" userId="871daa04f04ba2a4" providerId="Windows Live" clId="Web-{29619B3D-6393-4871-9DBF-D0362FFD7646}" dt="2019-05-05T23:39:24.858" v="1"/>
          <ac:spMkLst>
            <pc:docMk/>
            <pc:sldMk cId="353760845" sldId="262"/>
            <ac:spMk id="7" creationId="{94C3F6B3-69A5-4B7A-A963-2E854017761C}"/>
          </ac:spMkLst>
        </pc:spChg>
        <pc:spChg chg="add">
          <ac:chgData name="Derek Moore" userId="871daa04f04ba2a4" providerId="Windows Live" clId="Web-{29619B3D-6393-4871-9DBF-D0362FFD7646}" dt="2019-05-05T23:39:24.858" v="1"/>
          <ac:spMkLst>
            <pc:docMk/>
            <pc:sldMk cId="353760845" sldId="262"/>
            <ac:spMk id="12" creationId="{94C3F6B3-69A5-4B7A-A963-2E854017761C}"/>
          </ac:spMkLst>
        </pc:spChg>
        <pc:picChg chg="mod">
          <ac:chgData name="Derek Moore" userId="871daa04f04ba2a4" providerId="Windows Live" clId="Web-{29619B3D-6393-4871-9DBF-D0362FFD7646}" dt="2019-05-05T23:43:06.734" v="4"/>
          <ac:picMkLst>
            <pc:docMk/>
            <pc:sldMk cId="353760845" sldId="262"/>
            <ac:picMk id="5" creationId="{9DB4BCD5-1396-46B6-A094-6CAAECB5B3ED}"/>
          </ac:picMkLst>
        </pc:picChg>
      </pc:sldChg>
      <pc:sldChg chg="addSp delSp modSp add replId">
        <pc:chgData name="Derek Moore" userId="871daa04f04ba2a4" providerId="Windows Live" clId="Web-{29619B3D-6393-4871-9DBF-D0362FFD7646}" dt="2019-05-05T23:57:40.160" v="80" actId="20577"/>
        <pc:sldMkLst>
          <pc:docMk/>
          <pc:sldMk cId="468913649" sldId="263"/>
        </pc:sldMkLst>
        <pc:spChg chg="mod">
          <ac:chgData name="Derek Moore" userId="871daa04f04ba2a4" providerId="Windows Live" clId="Web-{29619B3D-6393-4871-9DBF-D0362FFD7646}" dt="2019-05-05T23:57:40.160" v="80" actId="20577"/>
          <ac:spMkLst>
            <pc:docMk/>
            <pc:sldMk cId="468913649" sldId="263"/>
            <ac:spMk id="2" creationId="{323BDDCF-503C-4CC4-871D-C033E5A9FE2C}"/>
          </ac:spMkLst>
        </pc:spChg>
        <pc:spChg chg="del">
          <ac:chgData name="Derek Moore" userId="871daa04f04ba2a4" providerId="Windows Live" clId="Web-{29619B3D-6393-4871-9DBF-D0362FFD7646}" dt="2019-05-05T23:47:33.876" v="7"/>
          <ac:spMkLst>
            <pc:docMk/>
            <pc:sldMk cId="468913649" sldId="263"/>
            <ac:spMk id="12" creationId="{94C3F6B3-69A5-4B7A-A963-2E854017761C}"/>
          </ac:spMkLst>
        </pc:spChg>
        <pc:spChg chg="add">
          <ac:chgData name="Derek Moore" userId="871daa04f04ba2a4" providerId="Windows Live" clId="Web-{29619B3D-6393-4871-9DBF-D0362FFD7646}" dt="2019-05-05T23:47:33.876" v="7"/>
          <ac:spMkLst>
            <pc:docMk/>
            <pc:sldMk cId="468913649" sldId="263"/>
            <ac:spMk id="17" creationId="{94C3F6B3-69A5-4B7A-A963-2E854017761C}"/>
          </ac:spMkLst>
        </pc:spChg>
        <pc:picChg chg="mod">
          <ac:chgData name="Derek Moore" userId="871daa04f04ba2a4" providerId="Windows Live" clId="Web-{29619B3D-6393-4871-9DBF-D0362FFD7646}" dt="2019-05-05T23:47:33.876" v="7"/>
          <ac:picMkLst>
            <pc:docMk/>
            <pc:sldMk cId="468913649" sldId="263"/>
            <ac:picMk id="5" creationId="{9DB4BCD5-1396-46B6-A094-6CAAECB5B3ED}"/>
          </ac:picMkLst>
        </pc:picChg>
      </pc:sldChg>
      <pc:sldChg chg="addSp delSp modSp add replId">
        <pc:chgData name="Derek Moore" userId="871daa04f04ba2a4" providerId="Windows Live" clId="Web-{29619B3D-6393-4871-9DBF-D0362FFD7646}" dt="2019-05-05T23:58:48.629" v="95" actId="20577"/>
        <pc:sldMkLst>
          <pc:docMk/>
          <pc:sldMk cId="840992169" sldId="264"/>
        </pc:sldMkLst>
        <pc:spChg chg="mod">
          <ac:chgData name="Derek Moore" userId="871daa04f04ba2a4" providerId="Windows Live" clId="Web-{29619B3D-6393-4871-9DBF-D0362FFD7646}" dt="2019-05-05T23:58:48.629" v="95" actId="20577"/>
          <ac:spMkLst>
            <pc:docMk/>
            <pc:sldMk cId="840992169" sldId="264"/>
            <ac:spMk id="2" creationId="{323BDDCF-503C-4CC4-871D-C033E5A9FE2C}"/>
          </ac:spMkLst>
        </pc:spChg>
        <pc:spChg chg="del">
          <ac:chgData name="Derek Moore" userId="871daa04f04ba2a4" providerId="Windows Live" clId="Web-{29619B3D-6393-4871-9DBF-D0362FFD7646}" dt="2019-05-05T23:55:36.628" v="10"/>
          <ac:spMkLst>
            <pc:docMk/>
            <pc:sldMk cId="840992169" sldId="264"/>
            <ac:spMk id="17" creationId="{94C3F6B3-69A5-4B7A-A963-2E854017761C}"/>
          </ac:spMkLst>
        </pc:spChg>
        <pc:spChg chg="add">
          <ac:chgData name="Derek Moore" userId="871daa04f04ba2a4" providerId="Windows Live" clId="Web-{29619B3D-6393-4871-9DBF-D0362FFD7646}" dt="2019-05-05T23:55:36.628" v="10"/>
          <ac:spMkLst>
            <pc:docMk/>
            <pc:sldMk cId="840992169" sldId="264"/>
            <ac:spMk id="22" creationId="{94C3F6B3-69A5-4B7A-A963-2E854017761C}"/>
          </ac:spMkLst>
        </pc:spChg>
        <pc:picChg chg="mod">
          <ac:chgData name="Derek Moore" userId="871daa04f04ba2a4" providerId="Windows Live" clId="Web-{29619B3D-6393-4871-9DBF-D0362FFD7646}" dt="2019-05-05T23:55:36.628" v="10"/>
          <ac:picMkLst>
            <pc:docMk/>
            <pc:sldMk cId="840992169" sldId="264"/>
            <ac:picMk id="5" creationId="{9DB4BCD5-1396-46B6-A094-6CAAECB5B3ED}"/>
          </ac:picMkLst>
        </pc:picChg>
      </pc:sldChg>
    </pc:docChg>
  </pc:docChgLst>
  <pc:docChgLst>
    <pc:chgData name="Derek Moore" userId="871daa04f04ba2a4" providerId="Windows Live" clId="Web-{53FD3D5C-B894-4C23-8248-63239DC4B4A3}"/>
    <pc:docChg chg="modSld">
      <pc:chgData name="Derek Moore" userId="871daa04f04ba2a4" providerId="Windows Live" clId="Web-{53FD3D5C-B894-4C23-8248-63239DC4B4A3}" dt="2019-05-06T00:17:48.797" v="349" actId="20577"/>
      <pc:docMkLst>
        <pc:docMk/>
      </pc:docMkLst>
      <pc:sldChg chg="modSp">
        <pc:chgData name="Derek Moore" userId="871daa04f04ba2a4" providerId="Windows Live" clId="Web-{53FD3D5C-B894-4C23-8248-63239DC4B4A3}" dt="2019-05-06T00:05:39.743" v="94" actId="20577"/>
        <pc:sldMkLst>
          <pc:docMk/>
          <pc:sldMk cId="109857222" sldId="256"/>
        </pc:sldMkLst>
        <pc:spChg chg="mod">
          <ac:chgData name="Derek Moore" userId="871daa04f04ba2a4" providerId="Windows Live" clId="Web-{53FD3D5C-B894-4C23-8248-63239DC4B4A3}" dt="2019-05-06T00:05:39.743" v="94" actId="20577"/>
          <ac:spMkLst>
            <pc:docMk/>
            <pc:sldMk cId="109857222" sldId="256"/>
            <ac:spMk id="2" creationId="{00000000-0000-0000-0000-000000000000}"/>
          </ac:spMkLst>
        </pc:spChg>
        <pc:spChg chg="mod">
          <ac:chgData name="Derek Moore" userId="871daa04f04ba2a4" providerId="Windows Live" clId="Web-{53FD3D5C-B894-4C23-8248-63239DC4B4A3}" dt="2019-05-06T00:03:59.697" v="49" actId="20577"/>
          <ac:spMkLst>
            <pc:docMk/>
            <pc:sldMk cId="109857222" sldId="256"/>
            <ac:spMk id="3" creationId="{00000000-0000-0000-0000-000000000000}"/>
          </ac:spMkLst>
        </pc:spChg>
      </pc:sldChg>
      <pc:sldChg chg="modSp">
        <pc:chgData name="Derek Moore" userId="871daa04f04ba2a4" providerId="Windows Live" clId="Web-{53FD3D5C-B894-4C23-8248-63239DC4B4A3}" dt="2019-05-06T00:06:07.727" v="126" actId="20577"/>
        <pc:sldMkLst>
          <pc:docMk/>
          <pc:sldMk cId="2264143797" sldId="261"/>
        </pc:sldMkLst>
        <pc:spChg chg="mod">
          <ac:chgData name="Derek Moore" userId="871daa04f04ba2a4" providerId="Windows Live" clId="Web-{53FD3D5C-B894-4C23-8248-63239DC4B4A3}" dt="2019-05-06T00:06:07.727" v="126" actId="20577"/>
          <ac:spMkLst>
            <pc:docMk/>
            <pc:sldMk cId="2264143797" sldId="261"/>
            <ac:spMk id="2" creationId="{323BDDCF-503C-4CC4-871D-C033E5A9FE2C}"/>
          </ac:spMkLst>
        </pc:spChg>
      </pc:sldChg>
      <pc:sldChg chg="modSp">
        <pc:chgData name="Derek Moore" userId="871daa04f04ba2a4" providerId="Windows Live" clId="Web-{53FD3D5C-B894-4C23-8248-63239DC4B4A3}" dt="2019-05-06T00:06:23.743" v="181" actId="20577"/>
        <pc:sldMkLst>
          <pc:docMk/>
          <pc:sldMk cId="353760845" sldId="262"/>
        </pc:sldMkLst>
        <pc:spChg chg="mod">
          <ac:chgData name="Derek Moore" userId="871daa04f04ba2a4" providerId="Windows Live" clId="Web-{53FD3D5C-B894-4C23-8248-63239DC4B4A3}" dt="2019-05-06T00:06:23.743" v="181" actId="20577"/>
          <ac:spMkLst>
            <pc:docMk/>
            <pc:sldMk cId="353760845" sldId="262"/>
            <ac:spMk id="2" creationId="{323BDDCF-503C-4CC4-871D-C033E5A9FE2C}"/>
          </ac:spMkLst>
        </pc:spChg>
      </pc:sldChg>
      <pc:sldChg chg="modSp">
        <pc:chgData name="Derek Moore" userId="871daa04f04ba2a4" providerId="Windows Live" clId="Web-{53FD3D5C-B894-4C23-8248-63239DC4B4A3}" dt="2019-05-06T00:17:46.453" v="347" actId="20577"/>
        <pc:sldMkLst>
          <pc:docMk/>
          <pc:sldMk cId="468913649" sldId="263"/>
        </pc:sldMkLst>
        <pc:spChg chg="mod">
          <ac:chgData name="Derek Moore" userId="871daa04f04ba2a4" providerId="Windows Live" clId="Web-{53FD3D5C-B894-4C23-8248-63239DC4B4A3}" dt="2019-05-06T00:17:46.453" v="347" actId="20577"/>
          <ac:spMkLst>
            <pc:docMk/>
            <pc:sldMk cId="468913649" sldId="263"/>
            <ac:spMk id="2" creationId="{323BDDCF-503C-4CC4-871D-C033E5A9FE2C}"/>
          </ac:spMkLst>
        </pc:spChg>
      </pc:sldChg>
      <pc:sldChg chg="modSp">
        <pc:chgData name="Derek Moore" userId="871daa04f04ba2a4" providerId="Windows Live" clId="Web-{53FD3D5C-B894-4C23-8248-63239DC4B4A3}" dt="2019-05-06T00:12:25.863" v="333" actId="20577"/>
        <pc:sldMkLst>
          <pc:docMk/>
          <pc:sldMk cId="840992169" sldId="264"/>
        </pc:sldMkLst>
        <pc:spChg chg="mod">
          <ac:chgData name="Derek Moore" userId="871daa04f04ba2a4" providerId="Windows Live" clId="Web-{53FD3D5C-B894-4C23-8248-63239DC4B4A3}" dt="2019-05-06T00:12:25.863" v="333" actId="20577"/>
          <ac:spMkLst>
            <pc:docMk/>
            <pc:sldMk cId="840992169" sldId="264"/>
            <ac:spMk id="2" creationId="{323BDDCF-503C-4CC4-871D-C033E5A9FE2C}"/>
          </ac:spMkLst>
        </pc:spChg>
      </pc:sldChg>
    </pc:docChg>
  </pc:docChgLst>
  <pc:docChgLst>
    <pc:chgData name="Derek Moore" userId="871daa04f04ba2a4" providerId="Windows Live" clId="Web-{E0BD5E9F-D116-4CB7-913F-A6E2835973A0}"/>
    <pc:docChg chg="addSld delSld modSld">
      <pc:chgData name="Derek Moore" userId="871daa04f04ba2a4" providerId="Windows Live" clId="Web-{E0BD5E9F-D116-4CB7-913F-A6E2835973A0}" dt="2019-05-05T23:07:45.875" v="2490" actId="20577"/>
      <pc:docMkLst>
        <pc:docMk/>
      </pc:docMkLst>
      <pc:sldChg chg="modSp">
        <pc:chgData name="Derek Moore" userId="871daa04f04ba2a4" providerId="Windows Live" clId="Web-{E0BD5E9F-D116-4CB7-913F-A6E2835973A0}" dt="2019-05-05T22:12:00.574" v="205" actId="20577"/>
        <pc:sldMkLst>
          <pc:docMk/>
          <pc:sldMk cId="109857222" sldId="256"/>
        </pc:sldMkLst>
        <pc:spChg chg="mod">
          <ac:chgData name="Derek Moore" userId="871daa04f04ba2a4" providerId="Windows Live" clId="Web-{E0BD5E9F-D116-4CB7-913F-A6E2835973A0}" dt="2019-05-05T22:06:50.884" v="91" actId="20577"/>
          <ac:spMkLst>
            <pc:docMk/>
            <pc:sldMk cId="109857222" sldId="256"/>
            <ac:spMk id="2" creationId="{00000000-0000-0000-0000-000000000000}"/>
          </ac:spMkLst>
        </pc:spChg>
        <pc:spChg chg="mod">
          <ac:chgData name="Derek Moore" userId="871daa04f04ba2a4" providerId="Windows Live" clId="Web-{E0BD5E9F-D116-4CB7-913F-A6E2835973A0}" dt="2019-05-05T22:12:00.574" v="205" actId="20577"/>
          <ac:spMkLst>
            <pc:docMk/>
            <pc:sldMk cId="109857222" sldId="256"/>
            <ac:spMk id="3" creationId="{00000000-0000-0000-0000-000000000000}"/>
          </ac:spMkLst>
        </pc:spChg>
      </pc:sldChg>
      <pc:sldChg chg="modSp new">
        <pc:chgData name="Derek Moore" userId="871daa04f04ba2a4" providerId="Windows Live" clId="Web-{E0BD5E9F-D116-4CB7-913F-A6E2835973A0}" dt="2019-05-05T22:37:19.130" v="1262" actId="20577"/>
        <pc:sldMkLst>
          <pc:docMk/>
          <pc:sldMk cId="1814916740" sldId="257"/>
        </pc:sldMkLst>
        <pc:spChg chg="mod">
          <ac:chgData name="Derek Moore" userId="871daa04f04ba2a4" providerId="Windows Live" clId="Web-{E0BD5E9F-D116-4CB7-913F-A6E2835973A0}" dt="2019-05-05T22:36:30.598" v="1253" actId="20577"/>
          <ac:spMkLst>
            <pc:docMk/>
            <pc:sldMk cId="1814916740" sldId="257"/>
            <ac:spMk id="2" creationId="{BA52DC97-7C7C-461D-99CB-9FC0E40FB441}"/>
          </ac:spMkLst>
        </pc:spChg>
        <pc:spChg chg="mod">
          <ac:chgData name="Derek Moore" userId="871daa04f04ba2a4" providerId="Windows Live" clId="Web-{E0BD5E9F-D116-4CB7-913F-A6E2835973A0}" dt="2019-05-05T22:37:19.130" v="1262" actId="20577"/>
          <ac:spMkLst>
            <pc:docMk/>
            <pc:sldMk cId="1814916740" sldId="257"/>
            <ac:spMk id="3" creationId="{C685EAE0-DC72-4E61-BB57-DF8EF256148F}"/>
          </ac:spMkLst>
        </pc:spChg>
      </pc:sldChg>
      <pc:sldChg chg="modSp new del">
        <pc:chgData name="Derek Moore" userId="871daa04f04ba2a4" providerId="Windows Live" clId="Web-{E0BD5E9F-D116-4CB7-913F-A6E2835973A0}" dt="2019-05-05T22:30:46.096" v="1191"/>
        <pc:sldMkLst>
          <pc:docMk/>
          <pc:sldMk cId="3222231780" sldId="258"/>
        </pc:sldMkLst>
        <pc:spChg chg="mod">
          <ac:chgData name="Derek Moore" userId="871daa04f04ba2a4" providerId="Windows Live" clId="Web-{E0BD5E9F-D116-4CB7-913F-A6E2835973A0}" dt="2019-05-05T22:29:46.455" v="1176" actId="20577"/>
          <ac:spMkLst>
            <pc:docMk/>
            <pc:sldMk cId="3222231780" sldId="258"/>
            <ac:spMk id="2" creationId="{F5BDC600-B319-4BBE-B736-0B8FA7EDA048}"/>
          </ac:spMkLst>
        </pc:spChg>
        <pc:spChg chg="mod">
          <ac:chgData name="Derek Moore" userId="871daa04f04ba2a4" providerId="Windows Live" clId="Web-{E0BD5E9F-D116-4CB7-913F-A6E2835973A0}" dt="2019-05-05T22:30:02.643" v="1183" actId="20577"/>
          <ac:spMkLst>
            <pc:docMk/>
            <pc:sldMk cId="3222231780" sldId="258"/>
            <ac:spMk id="3" creationId="{BC6387DF-CDF6-44FB-9524-E4192E27A4C8}"/>
          </ac:spMkLst>
        </pc:spChg>
        <pc:spChg chg="mod">
          <ac:chgData name="Derek Moore" userId="871daa04f04ba2a4" providerId="Windows Live" clId="Web-{E0BD5E9F-D116-4CB7-913F-A6E2835973A0}" dt="2019-05-05T22:30:14.080" v="1189" actId="20577"/>
          <ac:spMkLst>
            <pc:docMk/>
            <pc:sldMk cId="3222231780" sldId="258"/>
            <ac:spMk id="4" creationId="{FD2CC74E-4773-45D1-AF7D-03B2F1308AB2}"/>
          </ac:spMkLst>
        </pc:spChg>
      </pc:sldChg>
      <pc:sldChg chg="addSp delSp modSp new">
        <pc:chgData name="Derek Moore" userId="871daa04f04ba2a4" providerId="Windows Live" clId="Web-{E0BD5E9F-D116-4CB7-913F-A6E2835973A0}" dt="2019-05-05T22:42:31.038" v="1489"/>
        <pc:sldMkLst>
          <pc:docMk/>
          <pc:sldMk cId="3496181507" sldId="258"/>
        </pc:sldMkLst>
        <pc:spChg chg="mod">
          <ac:chgData name="Derek Moore" userId="871daa04f04ba2a4" providerId="Windows Live" clId="Web-{E0BD5E9F-D116-4CB7-913F-A6E2835973A0}" dt="2019-05-05T22:38:13.114" v="1286" actId="20577"/>
          <ac:spMkLst>
            <pc:docMk/>
            <pc:sldMk cId="3496181507" sldId="258"/>
            <ac:spMk id="2" creationId="{0D851EBB-CBC1-464F-8284-DBC31E0FAEB5}"/>
          </ac:spMkLst>
        </pc:spChg>
        <pc:spChg chg="mod">
          <ac:chgData name="Derek Moore" userId="871daa04f04ba2a4" providerId="Windows Live" clId="Web-{E0BD5E9F-D116-4CB7-913F-A6E2835973A0}" dt="2019-05-05T22:42:18.944" v="1486"/>
          <ac:spMkLst>
            <pc:docMk/>
            <pc:sldMk cId="3496181507" sldId="258"/>
            <ac:spMk id="3" creationId="{FA8C103E-AA35-42C1-B9BC-214511B0D75C}"/>
          </ac:spMkLst>
        </pc:spChg>
        <pc:spChg chg="mod">
          <ac:chgData name="Derek Moore" userId="871daa04f04ba2a4" providerId="Windows Live" clId="Web-{E0BD5E9F-D116-4CB7-913F-A6E2835973A0}" dt="2019-05-05T22:42:18.960" v="1487"/>
          <ac:spMkLst>
            <pc:docMk/>
            <pc:sldMk cId="3496181507" sldId="258"/>
            <ac:spMk id="4" creationId="{1B4A0AEB-B410-4A81-98FA-F2DDE0ABA5CF}"/>
          </ac:spMkLst>
        </pc:spChg>
        <pc:spChg chg="mod">
          <ac:chgData name="Derek Moore" userId="871daa04f04ba2a4" providerId="Windows Live" clId="Web-{E0BD5E9F-D116-4CB7-913F-A6E2835973A0}" dt="2019-05-05T22:42:31.038" v="1488"/>
          <ac:spMkLst>
            <pc:docMk/>
            <pc:sldMk cId="3496181507" sldId="258"/>
            <ac:spMk id="5" creationId="{6682219F-EE91-4866-AF0D-A3AAB8138665}"/>
          </ac:spMkLst>
        </pc:spChg>
        <pc:spChg chg="mod">
          <ac:chgData name="Derek Moore" userId="871daa04f04ba2a4" providerId="Windows Live" clId="Web-{E0BD5E9F-D116-4CB7-913F-A6E2835973A0}" dt="2019-05-05T22:42:31.038" v="1489"/>
          <ac:spMkLst>
            <pc:docMk/>
            <pc:sldMk cId="3496181507" sldId="258"/>
            <ac:spMk id="6" creationId="{3C628FD6-CA19-4748-8C9E-9B04E1D374F7}"/>
          </ac:spMkLst>
        </pc:spChg>
        <pc:cxnChg chg="add del mod">
          <ac:chgData name="Derek Moore" userId="871daa04f04ba2a4" providerId="Windows Live" clId="Web-{E0BD5E9F-D116-4CB7-913F-A6E2835973A0}" dt="2019-05-05T22:41:08.678" v="1485"/>
          <ac:cxnSpMkLst>
            <pc:docMk/>
            <pc:sldMk cId="3496181507" sldId="258"/>
            <ac:cxnSpMk id="7" creationId="{2695E21B-7089-4E45-BF86-A2F5D25CE2CB}"/>
          </ac:cxnSpMkLst>
        </pc:cxnChg>
      </pc:sldChg>
      <pc:sldChg chg="modSp new">
        <pc:chgData name="Derek Moore" userId="871daa04f04ba2a4" providerId="Windows Live" clId="Web-{E0BD5E9F-D116-4CB7-913F-A6E2835973A0}" dt="2019-05-05T23:07:41.406" v="2485" actId="20577"/>
        <pc:sldMkLst>
          <pc:docMk/>
          <pc:sldMk cId="2135940989" sldId="259"/>
        </pc:sldMkLst>
        <pc:spChg chg="mod">
          <ac:chgData name="Derek Moore" userId="871daa04f04ba2a4" providerId="Windows Live" clId="Web-{E0BD5E9F-D116-4CB7-913F-A6E2835973A0}" dt="2019-05-05T22:43:11.241" v="1503" actId="20577"/>
          <ac:spMkLst>
            <pc:docMk/>
            <pc:sldMk cId="2135940989" sldId="259"/>
            <ac:spMk id="2" creationId="{B759BD40-825B-4213-B3CF-E129B342AD55}"/>
          </ac:spMkLst>
        </pc:spChg>
        <pc:spChg chg="mod">
          <ac:chgData name="Derek Moore" userId="871daa04f04ba2a4" providerId="Windows Live" clId="Web-{E0BD5E9F-D116-4CB7-913F-A6E2835973A0}" dt="2019-05-05T23:07:41.406" v="2485" actId="20577"/>
          <ac:spMkLst>
            <pc:docMk/>
            <pc:sldMk cId="2135940989" sldId="259"/>
            <ac:spMk id="3" creationId="{8A99C612-B786-4011-9070-AB337FD68465}"/>
          </ac:spMkLst>
        </pc:spChg>
      </pc:sldChg>
      <pc:sldChg chg="modSp new">
        <pc:chgData name="Derek Moore" userId="871daa04f04ba2a4" providerId="Windows Live" clId="Web-{E0BD5E9F-D116-4CB7-913F-A6E2835973A0}" dt="2019-05-05T23:07:45.313" v="2488" actId="20577"/>
        <pc:sldMkLst>
          <pc:docMk/>
          <pc:sldMk cId="112561637" sldId="260"/>
        </pc:sldMkLst>
        <pc:spChg chg="mod">
          <ac:chgData name="Derek Moore" userId="871daa04f04ba2a4" providerId="Windows Live" clId="Web-{E0BD5E9F-D116-4CB7-913F-A6E2835973A0}" dt="2019-05-05T22:49:46.197" v="1881" actId="20577"/>
          <ac:spMkLst>
            <pc:docMk/>
            <pc:sldMk cId="112561637" sldId="260"/>
            <ac:spMk id="2" creationId="{E629E5A3-1DCE-478F-9CB9-61033D380AE1}"/>
          </ac:spMkLst>
        </pc:spChg>
        <pc:spChg chg="mod">
          <ac:chgData name="Derek Moore" userId="871daa04f04ba2a4" providerId="Windows Live" clId="Web-{E0BD5E9F-D116-4CB7-913F-A6E2835973A0}" dt="2019-05-05T23:07:45.313" v="2488" actId="20577"/>
          <ac:spMkLst>
            <pc:docMk/>
            <pc:sldMk cId="112561637" sldId="260"/>
            <ac:spMk id="3" creationId="{E7F6EA2E-6857-4ABD-86AC-991B502E74FC}"/>
          </ac:spMkLst>
        </pc:spChg>
      </pc:sldChg>
    </pc:docChg>
  </pc:docChgLst>
</pc:chgInfo>
</file>

<file path=ppt/slideLayouts/_rels/slideLayout1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10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11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2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3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4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5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6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7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8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9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slideLayout1.xml><?xml version="1.0" encoding="utf-8"?>
<p:sldLayout xmlns:a="http://schemas.openxmlformats.org/drawingml/2006/main" xmlns:r="http://schemas.openxmlformats.org/officeDocument/2006/relationships" xmlns:p="http://schemas.openxmlformats.org/presentationml/2006/main" type="title" preserve="1">
  <p:cSld name="Title Slide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Title 1"/>
          <p:cNvSpPr>
            <a:spLocks noGrp="1"/>
          </p:cNvSpPr>
          <p:nvPr>
            <p:ph type="ctrTitle"/>
          </p:nvPr>
        </p:nvSpPr>
        <p:spPr>
          <a:xfrm>
            <a:off x="1524000" y="1122363"/>
            <a:ext cx="9144000" cy="2387600"/>
          </a:xfrm>
        </p:spPr>
        <p:txBody>
          <a:bodyPr anchor="b"/>
          <a:lstStyle>
            <a:lvl1pPr algn="ctr">
              <a:defRPr sz="6000"/>
            </a:lvl1pPr>
          </a:lstStyle>
          <a:p>
            <a:r>
              <a:rPr lang="en-US"/>
              <a:t>Click to edit Master title style</a:t>
            </a:r>
            <a:endParaRPr lang="en-US" dirty="0"/>
          </a:p>
        </p:txBody>
      </p:sp>
      <p:sp>
        <p:nvSpPr>
          <p:cNvPr id="3" name="Subtitle 2"/>
          <p:cNvSpPr>
            <a:spLocks noGrp="1"/>
          </p:cNvSpPr>
          <p:nvPr>
            <p:ph type="subTitle" idx="1"/>
          </p:nvPr>
        </p:nvSpPr>
        <p:spPr>
          <a:xfrm>
            <a:off x="1524000" y="3602038"/>
            <a:ext cx="9144000" cy="1655762"/>
          </a:xfrm>
        </p:spPr>
        <p:txBody>
          <a:bodyPr/>
          <a:lstStyle>
            <a:lvl1pPr marL="0" indent="0" algn="ctr">
              <a:buNone/>
              <a:defRPr sz="2400"/>
            </a:lvl1pPr>
            <a:lvl2pPr marL="457200" indent="0" algn="ctr">
              <a:buNone/>
              <a:defRPr sz="2000"/>
            </a:lvl2pPr>
            <a:lvl3pPr marL="914400" indent="0" algn="ctr">
              <a:buNone/>
              <a:defRPr sz="1800"/>
            </a:lvl3pPr>
            <a:lvl4pPr marL="1371600" indent="0" algn="ctr">
              <a:buNone/>
              <a:defRPr sz="1600"/>
            </a:lvl4pPr>
            <a:lvl5pPr marL="1828800" indent="0" algn="ctr">
              <a:buNone/>
              <a:defRPr sz="1600"/>
            </a:lvl5pPr>
            <a:lvl6pPr marL="2286000" indent="0" algn="ctr">
              <a:buNone/>
              <a:defRPr sz="1600"/>
            </a:lvl6pPr>
            <a:lvl7pPr marL="2743200" indent="0" algn="ctr">
              <a:buNone/>
              <a:defRPr sz="1600"/>
            </a:lvl7pPr>
            <a:lvl8pPr marL="3200400" indent="0" algn="ctr">
              <a:buNone/>
              <a:defRPr sz="1600"/>
            </a:lvl8pPr>
            <a:lvl9pPr marL="3657600" indent="0" algn="ctr">
              <a:buNone/>
              <a:defRPr sz="1600"/>
            </a:lvl9pPr>
          </a:lstStyle>
          <a:p>
            <a:r>
              <a:rPr lang="en-US"/>
              <a:t>Click to edit Master subtitle style</a:t>
            </a:r>
            <a:endParaRPr lang="en-US" dirty="0"/>
          </a:p>
        </p:txBody>
      </p:sp>
      <p:sp>
        <p:nvSpPr>
          <p:cNvPr id="4" name="Date Placeholder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fld id="{846CE7D5-CF57-46EF-B807-FDD0502418D4}" type="datetimeFigureOut">
              <a:rPr lang="en-US" smtClean="0"/>
              <a:t>5/5/2019</a:t>
            </a:fld>
            <a:endParaRPr lang="en-US"/>
          </a:p>
        </p:txBody>
      </p:sp>
      <p:sp>
        <p:nvSpPr>
          <p:cNvPr id="5" name="Footer Placeholder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endParaRPr lang="en-US"/>
          </a:p>
        </p:txBody>
      </p:sp>
      <p:sp>
        <p:nvSpPr>
          <p:cNvPr id="6" name="Slide Number Placeholder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fld id="{330EA680-D336-4FF7-8B7A-9848BB0A1C32}" type="slidenum">
              <a:rPr lang="en-US" smtClean="0"/>
              <a:t>‹#›</a:t>
            </a:fld>
            <a:endParaRPr lang="en-US"/>
          </a:p>
        </p:txBody>
      </p:sp>
    </p:spTree>
    <p:extLst>
      <p:ext uri="{BB962C8B-B14F-4D97-AF65-F5344CB8AC3E}">
        <p14:creationId xmlns:p14="http://schemas.microsoft.com/office/powerpoint/2010/main" val="2385387890"/>
      </p:ext>
    </p:extLst>
  </p:cSld>
  <p:clrMapOvr>
    <a:masterClrMapping/>
  </p:clrMapOvr>
</p:sldLayout>
</file>

<file path=ppt/slideLayouts/slideLayout10.xml><?xml version="1.0" encoding="utf-8"?>
<p:sldLayout xmlns:a="http://schemas.openxmlformats.org/drawingml/2006/main" xmlns:r="http://schemas.openxmlformats.org/officeDocument/2006/relationships" xmlns:p="http://schemas.openxmlformats.org/presentationml/2006/main" type="vertTx" preserve="1">
  <p:cSld name="Title and Vertical Text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Title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en-US"/>
              <a:t>Click to edit Master title style</a:t>
            </a:r>
            <a:endParaRPr lang="en-US" dirty="0"/>
          </a:p>
        </p:txBody>
      </p:sp>
      <p:sp>
        <p:nvSpPr>
          <p:cNvPr id="3" name="Vertical Text Placeholder 2"/>
          <p:cNvSpPr>
            <a:spLocks noGrp="1"/>
          </p:cNvSpPr>
          <p:nvPr>
            <p:ph type="body" orient="vert" idx="1"/>
          </p:nvPr>
        </p:nvSpPr>
        <p:spPr/>
        <p:txBody>
          <a:bodyPr vert="eaVert"/>
          <a:lstStyle/>
          <a:p>
            <a:pPr lvl="0"/>
            <a:r>
              <a:rPr lang="en-US"/>
              <a:t>Click to edit Master text styles</a:t>
            </a:r>
          </a:p>
          <a:p>
            <a:pPr lvl="1"/>
            <a:r>
              <a:rPr lang="en-US"/>
              <a:t>Second level</a:t>
            </a:r>
          </a:p>
          <a:p>
            <a:pPr lvl="2"/>
            <a:r>
              <a:rPr lang="en-US"/>
              <a:t>Third level</a:t>
            </a:r>
          </a:p>
          <a:p>
            <a:pPr lvl="3"/>
            <a:r>
              <a:rPr lang="en-US"/>
              <a:t>Fourth level</a:t>
            </a:r>
          </a:p>
          <a:p>
            <a:pPr lvl="4"/>
            <a:r>
              <a:rPr lang="en-US"/>
              <a:t>Fifth level</a:t>
            </a:r>
            <a:endParaRPr lang="en-US" dirty="0"/>
          </a:p>
        </p:txBody>
      </p:sp>
      <p:sp>
        <p:nvSpPr>
          <p:cNvPr id="4" name="Date Placeholder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fld id="{846CE7D5-CF57-46EF-B807-FDD0502418D4}" type="datetimeFigureOut">
              <a:rPr lang="en-US" smtClean="0"/>
              <a:t>5/5/2019</a:t>
            </a:fld>
            <a:endParaRPr lang="en-US"/>
          </a:p>
        </p:txBody>
      </p:sp>
      <p:sp>
        <p:nvSpPr>
          <p:cNvPr id="5" name="Footer Placeholder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endParaRPr lang="en-US"/>
          </a:p>
        </p:txBody>
      </p:sp>
      <p:sp>
        <p:nvSpPr>
          <p:cNvPr id="6" name="Slide Number Placeholder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fld id="{330EA680-D336-4FF7-8B7A-9848BB0A1C32}" type="slidenum">
              <a:rPr lang="en-US" smtClean="0"/>
              <a:t>‹#›</a:t>
            </a:fld>
            <a:endParaRPr lang="en-US"/>
          </a:p>
        </p:txBody>
      </p:sp>
    </p:spTree>
    <p:extLst>
      <p:ext uri="{BB962C8B-B14F-4D97-AF65-F5344CB8AC3E}">
        <p14:creationId xmlns:p14="http://schemas.microsoft.com/office/powerpoint/2010/main" val="2202905451"/>
      </p:ext>
    </p:extLst>
  </p:cSld>
  <p:clrMapOvr>
    <a:masterClrMapping/>
  </p:clrMapOvr>
</p:sldLayout>
</file>

<file path=ppt/slideLayouts/slideLayout11.xml><?xml version="1.0" encoding="utf-8"?>
<p:sldLayout xmlns:a="http://schemas.openxmlformats.org/drawingml/2006/main" xmlns:r="http://schemas.openxmlformats.org/officeDocument/2006/relationships" xmlns:p="http://schemas.openxmlformats.org/presentationml/2006/main" type="vertTitleAndTx" preserve="1">
  <p:cSld name="Vertical Title and Text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Vertical Title 1"/>
          <p:cNvSpPr>
            <a:spLocks noGrp="1"/>
          </p:cNvSpPr>
          <p:nvPr>
            <p:ph type="title" orient="vert"/>
          </p:nvPr>
        </p:nvSpPr>
        <p:spPr>
          <a:xfrm>
            <a:off x="8724900" y="365125"/>
            <a:ext cx="2628900" cy="5811838"/>
          </a:xfrm>
        </p:spPr>
        <p:txBody>
          <a:bodyPr vert="eaVert"/>
          <a:lstStyle/>
          <a:p>
            <a:r>
              <a:rPr lang="en-US"/>
              <a:t>Click to edit Master title style</a:t>
            </a:r>
            <a:endParaRPr lang="en-US" dirty="0"/>
          </a:p>
        </p:txBody>
      </p:sp>
      <p:sp>
        <p:nvSpPr>
          <p:cNvPr id="3" name="Vertical Text Placeholder 2"/>
          <p:cNvSpPr>
            <a:spLocks noGrp="1"/>
          </p:cNvSpPr>
          <p:nvPr>
            <p:ph type="body" orient="vert" idx="1"/>
          </p:nvPr>
        </p:nvSpPr>
        <p:spPr>
          <a:xfrm>
            <a:off x="838200" y="365125"/>
            <a:ext cx="7734300" cy="5811838"/>
          </a:xfrm>
        </p:spPr>
        <p:txBody>
          <a:bodyPr vert="eaVert"/>
          <a:lstStyle/>
          <a:p>
            <a:pPr lvl="0"/>
            <a:r>
              <a:rPr lang="en-US"/>
              <a:t>Click to edit Master text styles</a:t>
            </a:r>
          </a:p>
          <a:p>
            <a:pPr lvl="1"/>
            <a:r>
              <a:rPr lang="en-US"/>
              <a:t>Second level</a:t>
            </a:r>
          </a:p>
          <a:p>
            <a:pPr lvl="2"/>
            <a:r>
              <a:rPr lang="en-US"/>
              <a:t>Third level</a:t>
            </a:r>
          </a:p>
          <a:p>
            <a:pPr lvl="3"/>
            <a:r>
              <a:rPr lang="en-US"/>
              <a:t>Fourth level</a:t>
            </a:r>
          </a:p>
          <a:p>
            <a:pPr lvl="4"/>
            <a:r>
              <a:rPr lang="en-US"/>
              <a:t>Fifth level</a:t>
            </a:r>
            <a:endParaRPr lang="en-US" dirty="0"/>
          </a:p>
        </p:txBody>
      </p:sp>
      <p:sp>
        <p:nvSpPr>
          <p:cNvPr id="4" name="Date Placeholder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fld id="{846CE7D5-CF57-46EF-B807-FDD0502418D4}" type="datetimeFigureOut">
              <a:rPr lang="en-US" smtClean="0"/>
              <a:t>5/5/2019</a:t>
            </a:fld>
            <a:endParaRPr lang="en-US"/>
          </a:p>
        </p:txBody>
      </p:sp>
      <p:sp>
        <p:nvSpPr>
          <p:cNvPr id="5" name="Footer Placeholder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endParaRPr lang="en-US"/>
          </a:p>
        </p:txBody>
      </p:sp>
      <p:sp>
        <p:nvSpPr>
          <p:cNvPr id="6" name="Slide Number Placeholder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fld id="{330EA680-D336-4FF7-8B7A-9848BB0A1C32}" type="slidenum">
              <a:rPr lang="en-US" smtClean="0"/>
              <a:t>‹#›</a:t>
            </a:fld>
            <a:endParaRPr lang="en-US"/>
          </a:p>
        </p:txBody>
      </p:sp>
    </p:spTree>
    <p:extLst>
      <p:ext uri="{BB962C8B-B14F-4D97-AF65-F5344CB8AC3E}">
        <p14:creationId xmlns:p14="http://schemas.microsoft.com/office/powerpoint/2010/main" val="3479445657"/>
      </p:ext>
    </p:extLst>
  </p:cSld>
  <p:clrMapOvr>
    <a:masterClrMapping/>
  </p:clrMapOvr>
</p:sldLayout>
</file>

<file path=ppt/slideLayouts/slideLayout2.xml><?xml version="1.0" encoding="utf-8"?>
<p:sldLayout xmlns:a="http://schemas.openxmlformats.org/drawingml/2006/main" xmlns:r="http://schemas.openxmlformats.org/officeDocument/2006/relationships" xmlns:p="http://schemas.openxmlformats.org/presentationml/2006/main" type="obj" preserve="1">
  <p:cSld name="Title and Content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Title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en-US"/>
              <a:t>Click to edit Master title style</a:t>
            </a:r>
            <a:endParaRPr lang="en-US" dirty="0"/>
          </a:p>
        </p:txBody>
      </p:sp>
      <p:sp>
        <p:nvSpPr>
          <p:cNvPr id="3" name="Content Placeholder 2"/>
          <p:cNvSpPr>
            <a:spLocks noGrp="1"/>
          </p:cNvSpPr>
          <p:nvPr>
            <p:ph idx="1"/>
          </p:nvPr>
        </p:nvSpPr>
        <p:spPr/>
        <p:txBody>
          <a:bodyPr/>
          <a:lstStyle/>
          <a:p>
            <a:pPr lvl="0"/>
            <a:r>
              <a:rPr lang="en-US"/>
              <a:t>Click to edit Master text styles</a:t>
            </a:r>
          </a:p>
          <a:p>
            <a:pPr lvl="1"/>
            <a:r>
              <a:rPr lang="en-US"/>
              <a:t>Second level</a:t>
            </a:r>
          </a:p>
          <a:p>
            <a:pPr lvl="2"/>
            <a:r>
              <a:rPr lang="en-US"/>
              <a:t>Third level</a:t>
            </a:r>
          </a:p>
          <a:p>
            <a:pPr lvl="3"/>
            <a:r>
              <a:rPr lang="en-US"/>
              <a:t>Fourth level</a:t>
            </a:r>
          </a:p>
          <a:p>
            <a:pPr lvl="4"/>
            <a:r>
              <a:rPr lang="en-US"/>
              <a:t>Fifth level</a:t>
            </a:r>
            <a:endParaRPr lang="en-US" dirty="0"/>
          </a:p>
        </p:txBody>
      </p:sp>
      <p:sp>
        <p:nvSpPr>
          <p:cNvPr id="4" name="Date Placeholder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fld id="{846CE7D5-CF57-46EF-B807-FDD0502418D4}" type="datetimeFigureOut">
              <a:rPr lang="en-US" smtClean="0"/>
              <a:t>5/5/2019</a:t>
            </a:fld>
            <a:endParaRPr lang="en-US"/>
          </a:p>
        </p:txBody>
      </p:sp>
      <p:sp>
        <p:nvSpPr>
          <p:cNvPr id="5" name="Footer Placeholder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endParaRPr lang="en-US"/>
          </a:p>
        </p:txBody>
      </p:sp>
      <p:sp>
        <p:nvSpPr>
          <p:cNvPr id="6" name="Slide Number Placeholder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fld id="{330EA680-D336-4FF7-8B7A-9848BB0A1C32}" type="slidenum">
              <a:rPr lang="en-US" smtClean="0"/>
              <a:t>‹#›</a:t>
            </a:fld>
            <a:endParaRPr lang="en-US"/>
          </a:p>
        </p:txBody>
      </p:sp>
    </p:spTree>
    <p:extLst>
      <p:ext uri="{BB962C8B-B14F-4D97-AF65-F5344CB8AC3E}">
        <p14:creationId xmlns:p14="http://schemas.microsoft.com/office/powerpoint/2010/main" val="949138452"/>
      </p:ext>
    </p:extLst>
  </p:cSld>
  <p:clrMapOvr>
    <a:masterClrMapping/>
  </p:clrMapOvr>
</p:sldLayout>
</file>

<file path=ppt/slideLayouts/slideLayout3.xml><?xml version="1.0" encoding="utf-8"?>
<p:sldLayout xmlns:a="http://schemas.openxmlformats.org/drawingml/2006/main" xmlns:r="http://schemas.openxmlformats.org/officeDocument/2006/relationships" xmlns:p="http://schemas.openxmlformats.org/presentationml/2006/main" type="secHead" preserve="1">
  <p:cSld name="Section Header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Title 1"/>
          <p:cNvSpPr>
            <a:spLocks noGrp="1"/>
          </p:cNvSpPr>
          <p:nvPr>
            <p:ph type="title"/>
          </p:nvPr>
        </p:nvSpPr>
        <p:spPr>
          <a:xfrm>
            <a:off x="831850" y="1709738"/>
            <a:ext cx="10515600" cy="2852737"/>
          </a:xfrm>
        </p:spPr>
        <p:txBody>
          <a:bodyPr anchor="b"/>
          <a:lstStyle>
            <a:lvl1pPr>
              <a:defRPr sz="6000"/>
            </a:lvl1pPr>
          </a:lstStyle>
          <a:p>
            <a:r>
              <a:rPr lang="en-US"/>
              <a:t>Click to edit Master title style</a:t>
            </a:r>
            <a:endParaRPr lang="en-US" dirty="0"/>
          </a:p>
        </p:txBody>
      </p:sp>
      <p:sp>
        <p:nvSpPr>
          <p:cNvPr id="3" name="Text Placeholder 2"/>
          <p:cNvSpPr>
            <a:spLocks noGrp="1"/>
          </p:cNvSpPr>
          <p:nvPr>
            <p:ph type="body" idx="1"/>
          </p:nvPr>
        </p:nvSpPr>
        <p:spPr>
          <a:xfrm>
            <a:off x="831850" y="4589463"/>
            <a:ext cx="10515600" cy="1500187"/>
          </a:xfrm>
        </p:spPr>
        <p:txBody>
          <a:bodyPr/>
          <a:lstStyle>
            <a:lvl1pPr marL="0" indent="0">
              <a:buNone/>
              <a:defRPr sz="2400">
                <a:solidFill>
                  <a:schemeClr val="tx1">
                    <a:tint val="75000"/>
                  </a:schemeClr>
                </a:solidFill>
              </a:defRPr>
            </a:lvl1pPr>
            <a:lvl2pPr marL="457200" indent="0">
              <a:buNone/>
              <a:defRPr sz="2000">
                <a:solidFill>
                  <a:schemeClr val="tx1">
                    <a:tint val="75000"/>
                  </a:schemeClr>
                </a:solidFill>
              </a:defRPr>
            </a:lvl2pPr>
            <a:lvl3pPr marL="914400" indent="0">
              <a:buNone/>
              <a:defRPr sz="1800">
                <a:solidFill>
                  <a:schemeClr val="tx1">
                    <a:tint val="75000"/>
                  </a:schemeClr>
                </a:solidFill>
              </a:defRPr>
            </a:lvl3pPr>
            <a:lvl4pPr marL="1371600" indent="0">
              <a:buNone/>
              <a:defRPr sz="1600">
                <a:solidFill>
                  <a:schemeClr val="tx1">
                    <a:tint val="75000"/>
                  </a:schemeClr>
                </a:solidFill>
              </a:defRPr>
            </a:lvl4pPr>
            <a:lvl5pPr marL="1828800" indent="0">
              <a:buNone/>
              <a:defRPr sz="1600">
                <a:solidFill>
                  <a:schemeClr val="tx1">
                    <a:tint val="75000"/>
                  </a:schemeClr>
                </a:solidFill>
              </a:defRPr>
            </a:lvl5pPr>
            <a:lvl6pPr marL="2286000" indent="0">
              <a:buNone/>
              <a:defRPr sz="1600">
                <a:solidFill>
                  <a:schemeClr val="tx1">
                    <a:tint val="75000"/>
                  </a:schemeClr>
                </a:solidFill>
              </a:defRPr>
            </a:lvl6pPr>
            <a:lvl7pPr marL="2743200" indent="0">
              <a:buNone/>
              <a:defRPr sz="1600">
                <a:solidFill>
                  <a:schemeClr val="tx1">
                    <a:tint val="75000"/>
                  </a:schemeClr>
                </a:solidFill>
              </a:defRPr>
            </a:lvl7pPr>
            <a:lvl8pPr marL="3200400" indent="0">
              <a:buNone/>
              <a:defRPr sz="1600">
                <a:solidFill>
                  <a:schemeClr val="tx1">
                    <a:tint val="75000"/>
                  </a:schemeClr>
                </a:solidFill>
              </a:defRPr>
            </a:lvl8pPr>
            <a:lvl9pPr marL="3657600" indent="0">
              <a:buNone/>
              <a:defRPr sz="1600">
                <a:solidFill>
                  <a:schemeClr val="tx1">
                    <a:tint val="75000"/>
                  </a:schemeClr>
                </a:solidFill>
              </a:defRPr>
            </a:lvl9pPr>
          </a:lstStyle>
          <a:p>
            <a:pPr lvl="0"/>
            <a:r>
              <a:rPr lang="en-US"/>
              <a:t>Click to edit Master text styles</a:t>
            </a:r>
          </a:p>
        </p:txBody>
      </p:sp>
      <p:sp>
        <p:nvSpPr>
          <p:cNvPr id="4" name="Date Placeholder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fld id="{846CE7D5-CF57-46EF-B807-FDD0502418D4}" type="datetimeFigureOut">
              <a:rPr lang="en-US" smtClean="0"/>
              <a:t>5/5/2019</a:t>
            </a:fld>
            <a:endParaRPr lang="en-US"/>
          </a:p>
        </p:txBody>
      </p:sp>
      <p:sp>
        <p:nvSpPr>
          <p:cNvPr id="5" name="Footer Placeholder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endParaRPr lang="en-US"/>
          </a:p>
        </p:txBody>
      </p:sp>
      <p:sp>
        <p:nvSpPr>
          <p:cNvPr id="6" name="Slide Number Placeholder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fld id="{330EA680-D336-4FF7-8B7A-9848BB0A1C32}" type="slidenum">
              <a:rPr lang="en-US" smtClean="0"/>
              <a:t>‹#›</a:t>
            </a:fld>
            <a:endParaRPr lang="en-US"/>
          </a:p>
        </p:txBody>
      </p:sp>
    </p:spTree>
    <p:extLst>
      <p:ext uri="{BB962C8B-B14F-4D97-AF65-F5344CB8AC3E}">
        <p14:creationId xmlns:p14="http://schemas.microsoft.com/office/powerpoint/2010/main" val="2591524520"/>
      </p:ext>
    </p:extLst>
  </p:cSld>
  <p:clrMapOvr>
    <a:masterClrMapping/>
  </p:clrMapOvr>
</p:sldLayout>
</file>

<file path=ppt/slideLayouts/slideLayout4.xml><?xml version="1.0" encoding="utf-8"?>
<p:sldLayout xmlns:a="http://schemas.openxmlformats.org/drawingml/2006/main" xmlns:r="http://schemas.openxmlformats.org/officeDocument/2006/relationships" xmlns:p="http://schemas.openxmlformats.org/presentationml/2006/main" type="twoObj" preserve="1">
  <p:cSld name="Two Content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Title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en-US"/>
              <a:t>Click to edit Master title style</a:t>
            </a:r>
            <a:endParaRPr lang="en-US" dirty="0"/>
          </a:p>
        </p:txBody>
      </p:sp>
      <p:sp>
        <p:nvSpPr>
          <p:cNvPr id="3" name="Content Placeholder 2"/>
          <p:cNvSpPr>
            <a:spLocks noGrp="1"/>
          </p:cNvSpPr>
          <p:nvPr>
            <p:ph sz="half" idx="1"/>
          </p:nvPr>
        </p:nvSpPr>
        <p:spPr>
          <a:xfrm>
            <a:off x="838200" y="1825625"/>
            <a:ext cx="5181600" cy="4351338"/>
          </a:xfrm>
        </p:spPr>
        <p:txBody>
          <a:bodyPr/>
          <a:lstStyle/>
          <a:p>
            <a:pPr lvl="0"/>
            <a:r>
              <a:rPr lang="en-US"/>
              <a:t>Click to edit Master text styles</a:t>
            </a:r>
          </a:p>
          <a:p>
            <a:pPr lvl="1"/>
            <a:r>
              <a:rPr lang="en-US"/>
              <a:t>Second level</a:t>
            </a:r>
          </a:p>
          <a:p>
            <a:pPr lvl="2"/>
            <a:r>
              <a:rPr lang="en-US"/>
              <a:t>Third level</a:t>
            </a:r>
          </a:p>
          <a:p>
            <a:pPr lvl="3"/>
            <a:r>
              <a:rPr lang="en-US"/>
              <a:t>Fourth level</a:t>
            </a:r>
          </a:p>
          <a:p>
            <a:pPr lvl="4"/>
            <a:r>
              <a:rPr lang="en-US"/>
              <a:t>Fifth level</a:t>
            </a:r>
            <a:endParaRPr lang="en-US" dirty="0"/>
          </a:p>
        </p:txBody>
      </p:sp>
      <p:sp>
        <p:nvSpPr>
          <p:cNvPr id="4" name="Content Placeholder 3"/>
          <p:cNvSpPr>
            <a:spLocks noGrp="1"/>
          </p:cNvSpPr>
          <p:nvPr>
            <p:ph sz="half" idx="2"/>
          </p:nvPr>
        </p:nvSpPr>
        <p:spPr>
          <a:xfrm>
            <a:off x="6172200" y="1825625"/>
            <a:ext cx="5181600" cy="4351338"/>
          </a:xfrm>
        </p:spPr>
        <p:txBody>
          <a:bodyPr/>
          <a:lstStyle/>
          <a:p>
            <a:pPr lvl="0"/>
            <a:r>
              <a:rPr lang="en-US"/>
              <a:t>Click to edit Master text styles</a:t>
            </a:r>
          </a:p>
          <a:p>
            <a:pPr lvl="1"/>
            <a:r>
              <a:rPr lang="en-US"/>
              <a:t>Second level</a:t>
            </a:r>
          </a:p>
          <a:p>
            <a:pPr lvl="2"/>
            <a:r>
              <a:rPr lang="en-US"/>
              <a:t>Third level</a:t>
            </a:r>
          </a:p>
          <a:p>
            <a:pPr lvl="3"/>
            <a:r>
              <a:rPr lang="en-US"/>
              <a:t>Fourth level</a:t>
            </a:r>
          </a:p>
          <a:p>
            <a:pPr lvl="4"/>
            <a:r>
              <a:rPr lang="en-US"/>
              <a:t>Fifth level</a:t>
            </a:r>
            <a:endParaRPr lang="en-US" dirty="0"/>
          </a:p>
        </p:txBody>
      </p:sp>
      <p:sp>
        <p:nvSpPr>
          <p:cNvPr id="5" name="Date Placeholder 4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fld id="{846CE7D5-CF57-46EF-B807-FDD0502418D4}" type="datetimeFigureOut">
              <a:rPr lang="en-US" smtClean="0"/>
              <a:t>5/5/2019</a:t>
            </a:fld>
            <a:endParaRPr lang="en-US"/>
          </a:p>
        </p:txBody>
      </p:sp>
      <p:sp>
        <p:nvSpPr>
          <p:cNvPr id="6" name="Footer Placeholder 5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endParaRPr lang="en-US"/>
          </a:p>
        </p:txBody>
      </p:sp>
      <p:sp>
        <p:nvSpPr>
          <p:cNvPr id="7" name="Slide Number Placeholder 6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fld id="{330EA680-D336-4FF7-8B7A-9848BB0A1C32}" type="slidenum">
              <a:rPr lang="en-US" smtClean="0"/>
              <a:t>‹#›</a:t>
            </a:fld>
            <a:endParaRPr lang="en-US"/>
          </a:p>
        </p:txBody>
      </p:sp>
    </p:spTree>
    <p:extLst>
      <p:ext uri="{BB962C8B-B14F-4D97-AF65-F5344CB8AC3E}">
        <p14:creationId xmlns:p14="http://schemas.microsoft.com/office/powerpoint/2010/main" val="1203092039"/>
      </p:ext>
    </p:extLst>
  </p:cSld>
  <p:clrMapOvr>
    <a:masterClrMapping/>
  </p:clrMapOvr>
</p:sldLayout>
</file>

<file path=ppt/slideLayouts/slideLayout5.xml><?xml version="1.0" encoding="utf-8"?>
<p:sldLayout xmlns:a="http://schemas.openxmlformats.org/drawingml/2006/main" xmlns:r="http://schemas.openxmlformats.org/officeDocument/2006/relationships" xmlns:p="http://schemas.openxmlformats.org/presentationml/2006/main" type="twoTxTwoObj" preserve="1">
  <p:cSld name="Comparison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Title 1"/>
          <p:cNvSpPr>
            <a:spLocks noGrp="1"/>
          </p:cNvSpPr>
          <p:nvPr>
            <p:ph type="title"/>
          </p:nvPr>
        </p:nvSpPr>
        <p:spPr>
          <a:xfrm>
            <a:off x="839788" y="365125"/>
            <a:ext cx="10515600" cy="1325563"/>
          </a:xfrm>
        </p:spPr>
        <p:txBody>
          <a:bodyPr/>
          <a:lstStyle/>
          <a:p>
            <a:r>
              <a:rPr lang="en-US"/>
              <a:t>Click to edit Master title style</a:t>
            </a:r>
            <a:endParaRPr lang="en-US" dirty="0"/>
          </a:p>
        </p:txBody>
      </p:sp>
      <p:sp>
        <p:nvSpPr>
          <p:cNvPr id="3" name="Text Placeholder 2"/>
          <p:cNvSpPr>
            <a:spLocks noGrp="1"/>
          </p:cNvSpPr>
          <p:nvPr>
            <p:ph type="body" idx="1"/>
          </p:nvPr>
        </p:nvSpPr>
        <p:spPr>
          <a:xfrm>
            <a:off x="839788" y="1681163"/>
            <a:ext cx="5157787" cy="823912"/>
          </a:xfrm>
        </p:spPr>
        <p:txBody>
          <a:bodyPr anchor="b"/>
          <a:lstStyle>
            <a:lvl1pPr marL="0" indent="0">
              <a:buNone/>
              <a:defRPr sz="2400" b="1"/>
            </a:lvl1pPr>
            <a:lvl2pPr marL="457200" indent="0">
              <a:buNone/>
              <a:defRPr sz="2000" b="1"/>
            </a:lvl2pPr>
            <a:lvl3pPr marL="914400" indent="0">
              <a:buNone/>
              <a:defRPr sz="1800" b="1"/>
            </a:lvl3pPr>
            <a:lvl4pPr marL="1371600" indent="0">
              <a:buNone/>
              <a:defRPr sz="1600" b="1"/>
            </a:lvl4pPr>
            <a:lvl5pPr marL="1828800" indent="0">
              <a:buNone/>
              <a:defRPr sz="1600" b="1"/>
            </a:lvl5pPr>
            <a:lvl6pPr marL="2286000" indent="0">
              <a:buNone/>
              <a:defRPr sz="1600" b="1"/>
            </a:lvl6pPr>
            <a:lvl7pPr marL="2743200" indent="0">
              <a:buNone/>
              <a:defRPr sz="1600" b="1"/>
            </a:lvl7pPr>
            <a:lvl8pPr marL="3200400" indent="0">
              <a:buNone/>
              <a:defRPr sz="1600" b="1"/>
            </a:lvl8pPr>
            <a:lvl9pPr marL="3657600" indent="0">
              <a:buNone/>
              <a:defRPr sz="1600" b="1"/>
            </a:lvl9pPr>
          </a:lstStyle>
          <a:p>
            <a:pPr lvl="0"/>
            <a:r>
              <a:rPr lang="en-US"/>
              <a:t>Click to edit Master text styles</a:t>
            </a:r>
          </a:p>
        </p:txBody>
      </p:sp>
      <p:sp>
        <p:nvSpPr>
          <p:cNvPr id="4" name="Content Placeholder 3"/>
          <p:cNvSpPr>
            <a:spLocks noGrp="1"/>
          </p:cNvSpPr>
          <p:nvPr>
            <p:ph sz="half" idx="2"/>
          </p:nvPr>
        </p:nvSpPr>
        <p:spPr>
          <a:xfrm>
            <a:off x="839788" y="2505075"/>
            <a:ext cx="5157787" cy="3684588"/>
          </a:xfrm>
        </p:spPr>
        <p:txBody>
          <a:bodyPr/>
          <a:lstStyle/>
          <a:p>
            <a:pPr lvl="0"/>
            <a:r>
              <a:rPr lang="en-US"/>
              <a:t>Click to edit Master text styles</a:t>
            </a:r>
          </a:p>
          <a:p>
            <a:pPr lvl="1"/>
            <a:r>
              <a:rPr lang="en-US"/>
              <a:t>Second level</a:t>
            </a:r>
          </a:p>
          <a:p>
            <a:pPr lvl="2"/>
            <a:r>
              <a:rPr lang="en-US"/>
              <a:t>Third level</a:t>
            </a:r>
          </a:p>
          <a:p>
            <a:pPr lvl="3"/>
            <a:r>
              <a:rPr lang="en-US"/>
              <a:t>Fourth level</a:t>
            </a:r>
          </a:p>
          <a:p>
            <a:pPr lvl="4"/>
            <a:r>
              <a:rPr lang="en-US"/>
              <a:t>Fifth level</a:t>
            </a:r>
            <a:endParaRPr lang="en-US" dirty="0"/>
          </a:p>
        </p:txBody>
      </p:sp>
      <p:sp>
        <p:nvSpPr>
          <p:cNvPr id="5" name="Text Placeholder 4"/>
          <p:cNvSpPr>
            <a:spLocks noGrp="1"/>
          </p:cNvSpPr>
          <p:nvPr>
            <p:ph type="body" sz="quarter" idx="3"/>
          </p:nvPr>
        </p:nvSpPr>
        <p:spPr>
          <a:xfrm>
            <a:off x="6172200" y="1681163"/>
            <a:ext cx="5183188" cy="823912"/>
          </a:xfrm>
        </p:spPr>
        <p:txBody>
          <a:bodyPr anchor="b"/>
          <a:lstStyle>
            <a:lvl1pPr marL="0" indent="0">
              <a:buNone/>
              <a:defRPr sz="2400" b="1"/>
            </a:lvl1pPr>
            <a:lvl2pPr marL="457200" indent="0">
              <a:buNone/>
              <a:defRPr sz="2000" b="1"/>
            </a:lvl2pPr>
            <a:lvl3pPr marL="914400" indent="0">
              <a:buNone/>
              <a:defRPr sz="1800" b="1"/>
            </a:lvl3pPr>
            <a:lvl4pPr marL="1371600" indent="0">
              <a:buNone/>
              <a:defRPr sz="1600" b="1"/>
            </a:lvl4pPr>
            <a:lvl5pPr marL="1828800" indent="0">
              <a:buNone/>
              <a:defRPr sz="1600" b="1"/>
            </a:lvl5pPr>
            <a:lvl6pPr marL="2286000" indent="0">
              <a:buNone/>
              <a:defRPr sz="1600" b="1"/>
            </a:lvl6pPr>
            <a:lvl7pPr marL="2743200" indent="0">
              <a:buNone/>
              <a:defRPr sz="1600" b="1"/>
            </a:lvl7pPr>
            <a:lvl8pPr marL="3200400" indent="0">
              <a:buNone/>
              <a:defRPr sz="1600" b="1"/>
            </a:lvl8pPr>
            <a:lvl9pPr marL="3657600" indent="0">
              <a:buNone/>
              <a:defRPr sz="1600" b="1"/>
            </a:lvl9pPr>
          </a:lstStyle>
          <a:p>
            <a:pPr lvl="0"/>
            <a:r>
              <a:rPr lang="en-US"/>
              <a:t>Click to edit Master text styles</a:t>
            </a:r>
          </a:p>
        </p:txBody>
      </p:sp>
      <p:sp>
        <p:nvSpPr>
          <p:cNvPr id="6" name="Content Placeholder 5"/>
          <p:cNvSpPr>
            <a:spLocks noGrp="1"/>
          </p:cNvSpPr>
          <p:nvPr>
            <p:ph sz="quarter" idx="4"/>
          </p:nvPr>
        </p:nvSpPr>
        <p:spPr>
          <a:xfrm>
            <a:off x="6172200" y="2505075"/>
            <a:ext cx="5183188" cy="3684588"/>
          </a:xfrm>
        </p:spPr>
        <p:txBody>
          <a:bodyPr/>
          <a:lstStyle/>
          <a:p>
            <a:pPr lvl="0"/>
            <a:r>
              <a:rPr lang="en-US"/>
              <a:t>Click to edit Master text styles</a:t>
            </a:r>
          </a:p>
          <a:p>
            <a:pPr lvl="1"/>
            <a:r>
              <a:rPr lang="en-US"/>
              <a:t>Second level</a:t>
            </a:r>
          </a:p>
          <a:p>
            <a:pPr lvl="2"/>
            <a:r>
              <a:rPr lang="en-US"/>
              <a:t>Third level</a:t>
            </a:r>
          </a:p>
          <a:p>
            <a:pPr lvl="3"/>
            <a:r>
              <a:rPr lang="en-US"/>
              <a:t>Fourth level</a:t>
            </a:r>
          </a:p>
          <a:p>
            <a:pPr lvl="4"/>
            <a:r>
              <a:rPr lang="en-US"/>
              <a:t>Fifth level</a:t>
            </a:r>
            <a:endParaRPr lang="en-US" dirty="0"/>
          </a:p>
        </p:txBody>
      </p:sp>
      <p:sp>
        <p:nvSpPr>
          <p:cNvPr id="7" name="Date Placeholder 6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fld id="{846CE7D5-CF57-46EF-B807-FDD0502418D4}" type="datetimeFigureOut">
              <a:rPr lang="en-US" smtClean="0"/>
              <a:t>5/5/2019</a:t>
            </a:fld>
            <a:endParaRPr lang="en-US"/>
          </a:p>
        </p:txBody>
      </p:sp>
      <p:sp>
        <p:nvSpPr>
          <p:cNvPr id="8" name="Footer Placeholder 7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endParaRPr lang="en-US"/>
          </a:p>
        </p:txBody>
      </p:sp>
      <p:sp>
        <p:nvSpPr>
          <p:cNvPr id="9" name="Slide Number Placeholder 8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fld id="{330EA680-D336-4FF7-8B7A-9848BB0A1C32}" type="slidenum">
              <a:rPr lang="en-US" smtClean="0"/>
              <a:t>‹#›</a:t>
            </a:fld>
            <a:endParaRPr lang="en-US"/>
          </a:p>
        </p:txBody>
      </p:sp>
    </p:spTree>
    <p:extLst>
      <p:ext uri="{BB962C8B-B14F-4D97-AF65-F5344CB8AC3E}">
        <p14:creationId xmlns:p14="http://schemas.microsoft.com/office/powerpoint/2010/main" val="3733172339"/>
      </p:ext>
    </p:extLst>
  </p:cSld>
  <p:clrMapOvr>
    <a:masterClrMapping/>
  </p:clrMapOvr>
</p:sldLayout>
</file>

<file path=ppt/slideLayouts/slideLayout6.xml><?xml version="1.0" encoding="utf-8"?>
<p:sldLayout xmlns:a="http://schemas.openxmlformats.org/drawingml/2006/main" xmlns:r="http://schemas.openxmlformats.org/officeDocument/2006/relationships" xmlns:p="http://schemas.openxmlformats.org/presentationml/2006/main" type="titleOnly" preserve="1">
  <p:cSld name="Title Only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Title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en-US"/>
              <a:t>Click to edit Master title style</a:t>
            </a:r>
            <a:endParaRPr lang="en-US" dirty="0"/>
          </a:p>
        </p:txBody>
      </p:sp>
      <p:sp>
        <p:nvSpPr>
          <p:cNvPr id="3" name="Date Placeholder 2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fld id="{846CE7D5-CF57-46EF-B807-FDD0502418D4}" type="datetimeFigureOut">
              <a:rPr lang="en-US" smtClean="0"/>
              <a:t>5/5/2019</a:t>
            </a:fld>
            <a:endParaRPr lang="en-US"/>
          </a:p>
        </p:txBody>
      </p:sp>
      <p:sp>
        <p:nvSpPr>
          <p:cNvPr id="4" name="Footer Placeholder 3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endParaRPr lang="en-US"/>
          </a:p>
        </p:txBody>
      </p:sp>
      <p:sp>
        <p:nvSpPr>
          <p:cNvPr id="5" name="Slide Number Placeholder 4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fld id="{330EA680-D336-4FF7-8B7A-9848BB0A1C32}" type="slidenum">
              <a:rPr lang="en-US" smtClean="0"/>
              <a:t>‹#›</a:t>
            </a:fld>
            <a:endParaRPr lang="en-US"/>
          </a:p>
        </p:txBody>
      </p:sp>
    </p:spTree>
    <p:extLst>
      <p:ext uri="{BB962C8B-B14F-4D97-AF65-F5344CB8AC3E}">
        <p14:creationId xmlns:p14="http://schemas.microsoft.com/office/powerpoint/2010/main" val="3210312558"/>
      </p:ext>
    </p:extLst>
  </p:cSld>
  <p:clrMapOvr>
    <a:masterClrMapping/>
  </p:clrMapOvr>
</p:sldLayout>
</file>

<file path=ppt/slideLayouts/slideLayout7.xml><?xml version="1.0" encoding="utf-8"?>
<p:sldLayout xmlns:a="http://schemas.openxmlformats.org/drawingml/2006/main" xmlns:r="http://schemas.openxmlformats.org/officeDocument/2006/relationships" xmlns:p="http://schemas.openxmlformats.org/presentationml/2006/main" type="blank" preserve="1">
  <p:cSld name="Blank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Date Placeholder 1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fld id="{846CE7D5-CF57-46EF-B807-FDD0502418D4}" type="datetimeFigureOut">
              <a:rPr lang="en-US" smtClean="0"/>
              <a:t>5/5/2019</a:t>
            </a:fld>
            <a:endParaRPr lang="en-US"/>
          </a:p>
        </p:txBody>
      </p:sp>
      <p:sp>
        <p:nvSpPr>
          <p:cNvPr id="3" name="Footer Placeholder 2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endParaRPr lang="en-US"/>
          </a:p>
        </p:txBody>
      </p:sp>
      <p:sp>
        <p:nvSpPr>
          <p:cNvPr id="4" name="Slide Number Placeholder 3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fld id="{330EA680-D336-4FF7-8B7A-9848BB0A1C32}" type="slidenum">
              <a:rPr lang="en-US" smtClean="0"/>
              <a:t>‹#›</a:t>
            </a:fld>
            <a:endParaRPr lang="en-US"/>
          </a:p>
        </p:txBody>
      </p:sp>
    </p:spTree>
    <p:extLst>
      <p:ext uri="{BB962C8B-B14F-4D97-AF65-F5344CB8AC3E}">
        <p14:creationId xmlns:p14="http://schemas.microsoft.com/office/powerpoint/2010/main" val="3146388984"/>
      </p:ext>
    </p:extLst>
  </p:cSld>
  <p:clrMapOvr>
    <a:masterClrMapping/>
  </p:clrMapOvr>
</p:sldLayout>
</file>

<file path=ppt/slideLayouts/slideLayout8.xml><?xml version="1.0" encoding="utf-8"?>
<p:sldLayout xmlns:a="http://schemas.openxmlformats.org/drawingml/2006/main" xmlns:r="http://schemas.openxmlformats.org/officeDocument/2006/relationships" xmlns:p="http://schemas.openxmlformats.org/presentationml/2006/main" type="objTx" preserve="1">
  <p:cSld name="Content with Caption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Title 1"/>
          <p:cNvSpPr>
            <a:spLocks noGrp="1"/>
          </p:cNvSpPr>
          <p:nvPr>
            <p:ph type="title"/>
          </p:nvPr>
        </p:nvSpPr>
        <p:spPr>
          <a:xfrm>
            <a:off x="839788" y="457200"/>
            <a:ext cx="3932237" cy="1600200"/>
          </a:xfrm>
        </p:spPr>
        <p:txBody>
          <a:bodyPr anchor="b"/>
          <a:lstStyle>
            <a:lvl1pPr>
              <a:defRPr sz="3200"/>
            </a:lvl1pPr>
          </a:lstStyle>
          <a:p>
            <a:r>
              <a:rPr lang="en-US"/>
              <a:t>Click to edit Master title style</a:t>
            </a:r>
            <a:endParaRPr lang="en-US" dirty="0"/>
          </a:p>
        </p:txBody>
      </p:sp>
      <p:sp>
        <p:nvSpPr>
          <p:cNvPr id="3" name="Content Placeholder 2"/>
          <p:cNvSpPr>
            <a:spLocks noGrp="1"/>
          </p:cNvSpPr>
          <p:nvPr>
            <p:ph idx="1"/>
          </p:nvPr>
        </p:nvSpPr>
        <p:spPr>
          <a:xfrm>
            <a:off x="5183188" y="987425"/>
            <a:ext cx="6172200" cy="4873625"/>
          </a:xfrm>
        </p:spPr>
        <p:txBody>
          <a:bodyPr/>
          <a:lstStyle>
            <a:lvl1pPr>
              <a:defRPr sz="3200"/>
            </a:lvl1pPr>
            <a:lvl2pPr>
              <a:defRPr sz="2800"/>
            </a:lvl2pPr>
            <a:lvl3pPr>
              <a:defRPr sz="2400"/>
            </a:lvl3pPr>
            <a:lvl4pPr>
              <a:defRPr sz="2000"/>
            </a:lvl4pPr>
            <a:lvl5pPr>
              <a:defRPr sz="2000"/>
            </a:lvl5pPr>
            <a:lvl6pPr>
              <a:defRPr sz="2000"/>
            </a:lvl6pPr>
            <a:lvl7pPr>
              <a:defRPr sz="2000"/>
            </a:lvl7pPr>
            <a:lvl8pPr>
              <a:defRPr sz="2000"/>
            </a:lvl8pPr>
            <a:lvl9pPr>
              <a:defRPr sz="2000"/>
            </a:lvl9pPr>
          </a:lstStyle>
          <a:p>
            <a:pPr lvl="0"/>
            <a:r>
              <a:rPr lang="en-US"/>
              <a:t>Click to edit Master text styles</a:t>
            </a:r>
          </a:p>
          <a:p>
            <a:pPr lvl="1"/>
            <a:r>
              <a:rPr lang="en-US"/>
              <a:t>Second level</a:t>
            </a:r>
          </a:p>
          <a:p>
            <a:pPr lvl="2"/>
            <a:r>
              <a:rPr lang="en-US"/>
              <a:t>Third level</a:t>
            </a:r>
          </a:p>
          <a:p>
            <a:pPr lvl="3"/>
            <a:r>
              <a:rPr lang="en-US"/>
              <a:t>Fourth level</a:t>
            </a:r>
          </a:p>
          <a:p>
            <a:pPr lvl="4"/>
            <a:r>
              <a:rPr lang="en-US"/>
              <a:t>Fifth level</a:t>
            </a:r>
            <a:endParaRPr lang="en-US" dirty="0"/>
          </a:p>
        </p:txBody>
      </p:sp>
      <p:sp>
        <p:nvSpPr>
          <p:cNvPr id="4" name="Text Placeholder 3"/>
          <p:cNvSpPr>
            <a:spLocks noGrp="1"/>
          </p:cNvSpPr>
          <p:nvPr>
            <p:ph type="body" sz="half" idx="2"/>
          </p:nvPr>
        </p:nvSpPr>
        <p:spPr>
          <a:xfrm>
            <a:off x="839788" y="2057400"/>
            <a:ext cx="3932237" cy="3811588"/>
          </a:xfrm>
        </p:spPr>
        <p:txBody>
          <a:bodyPr/>
          <a:lstStyle>
            <a:lvl1pPr marL="0" indent="0">
              <a:buNone/>
              <a:defRPr sz="1600"/>
            </a:lvl1pPr>
            <a:lvl2pPr marL="457200" indent="0">
              <a:buNone/>
              <a:defRPr sz="1400"/>
            </a:lvl2pPr>
            <a:lvl3pPr marL="914400" indent="0">
              <a:buNone/>
              <a:defRPr sz="1200"/>
            </a:lvl3pPr>
            <a:lvl4pPr marL="1371600" indent="0">
              <a:buNone/>
              <a:defRPr sz="1000"/>
            </a:lvl4pPr>
            <a:lvl5pPr marL="1828800" indent="0">
              <a:buNone/>
              <a:defRPr sz="1000"/>
            </a:lvl5pPr>
            <a:lvl6pPr marL="2286000" indent="0">
              <a:buNone/>
              <a:defRPr sz="1000"/>
            </a:lvl6pPr>
            <a:lvl7pPr marL="2743200" indent="0">
              <a:buNone/>
              <a:defRPr sz="1000"/>
            </a:lvl7pPr>
            <a:lvl8pPr marL="3200400" indent="0">
              <a:buNone/>
              <a:defRPr sz="1000"/>
            </a:lvl8pPr>
            <a:lvl9pPr marL="3657600" indent="0">
              <a:buNone/>
              <a:defRPr sz="1000"/>
            </a:lvl9pPr>
          </a:lstStyle>
          <a:p>
            <a:pPr lvl="0"/>
            <a:r>
              <a:rPr lang="en-US"/>
              <a:t>Click to edit Master text styles</a:t>
            </a:r>
          </a:p>
        </p:txBody>
      </p:sp>
      <p:sp>
        <p:nvSpPr>
          <p:cNvPr id="5" name="Date Placeholder 4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fld id="{846CE7D5-CF57-46EF-B807-FDD0502418D4}" type="datetimeFigureOut">
              <a:rPr lang="en-US" smtClean="0"/>
              <a:t>5/5/2019</a:t>
            </a:fld>
            <a:endParaRPr lang="en-US"/>
          </a:p>
        </p:txBody>
      </p:sp>
      <p:sp>
        <p:nvSpPr>
          <p:cNvPr id="6" name="Footer Placeholder 5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endParaRPr lang="en-US"/>
          </a:p>
        </p:txBody>
      </p:sp>
      <p:sp>
        <p:nvSpPr>
          <p:cNvPr id="7" name="Slide Number Placeholder 6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fld id="{330EA680-D336-4FF7-8B7A-9848BB0A1C32}" type="slidenum">
              <a:rPr lang="en-US" smtClean="0"/>
              <a:t>‹#›</a:t>
            </a:fld>
            <a:endParaRPr lang="en-US"/>
          </a:p>
        </p:txBody>
      </p:sp>
    </p:spTree>
    <p:extLst>
      <p:ext uri="{BB962C8B-B14F-4D97-AF65-F5344CB8AC3E}">
        <p14:creationId xmlns:p14="http://schemas.microsoft.com/office/powerpoint/2010/main" val="3171841454"/>
      </p:ext>
    </p:extLst>
  </p:cSld>
  <p:clrMapOvr>
    <a:masterClrMapping/>
  </p:clrMapOvr>
</p:sldLayout>
</file>

<file path=ppt/slideLayouts/slideLayout9.xml><?xml version="1.0" encoding="utf-8"?>
<p:sldLayout xmlns:a="http://schemas.openxmlformats.org/drawingml/2006/main" xmlns:r="http://schemas.openxmlformats.org/officeDocument/2006/relationships" xmlns:p="http://schemas.openxmlformats.org/presentationml/2006/main" type="picTx" preserve="1">
  <p:cSld name="Picture with Caption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Title 1"/>
          <p:cNvSpPr>
            <a:spLocks noGrp="1"/>
          </p:cNvSpPr>
          <p:nvPr>
            <p:ph type="title"/>
          </p:nvPr>
        </p:nvSpPr>
        <p:spPr>
          <a:xfrm>
            <a:off x="839788" y="457200"/>
            <a:ext cx="3932237" cy="1600200"/>
          </a:xfrm>
        </p:spPr>
        <p:txBody>
          <a:bodyPr anchor="b"/>
          <a:lstStyle>
            <a:lvl1pPr>
              <a:defRPr sz="3200"/>
            </a:lvl1pPr>
          </a:lstStyle>
          <a:p>
            <a:r>
              <a:rPr lang="en-US"/>
              <a:t>Click to edit Master title style</a:t>
            </a:r>
            <a:endParaRPr lang="en-US" dirty="0"/>
          </a:p>
        </p:txBody>
      </p:sp>
      <p:sp>
        <p:nvSpPr>
          <p:cNvPr id="3" name="Picture Placeholder 2"/>
          <p:cNvSpPr>
            <a:spLocks noGrp="1" noChangeAspect="1"/>
          </p:cNvSpPr>
          <p:nvPr>
            <p:ph type="pic" idx="1"/>
          </p:nvPr>
        </p:nvSpPr>
        <p:spPr>
          <a:xfrm>
            <a:off x="5183188" y="987425"/>
            <a:ext cx="6172200" cy="4873625"/>
          </a:xfrm>
        </p:spPr>
        <p:txBody>
          <a:bodyPr anchor="t"/>
          <a:lstStyle>
            <a:lvl1pPr marL="0" indent="0">
              <a:buNone/>
              <a:defRPr sz="3200"/>
            </a:lvl1pPr>
            <a:lvl2pPr marL="457200" indent="0">
              <a:buNone/>
              <a:defRPr sz="2800"/>
            </a:lvl2pPr>
            <a:lvl3pPr marL="914400" indent="0">
              <a:buNone/>
              <a:defRPr sz="2400"/>
            </a:lvl3pPr>
            <a:lvl4pPr marL="1371600" indent="0">
              <a:buNone/>
              <a:defRPr sz="2000"/>
            </a:lvl4pPr>
            <a:lvl5pPr marL="1828800" indent="0">
              <a:buNone/>
              <a:defRPr sz="2000"/>
            </a:lvl5pPr>
            <a:lvl6pPr marL="2286000" indent="0">
              <a:buNone/>
              <a:defRPr sz="2000"/>
            </a:lvl6pPr>
            <a:lvl7pPr marL="2743200" indent="0">
              <a:buNone/>
              <a:defRPr sz="2000"/>
            </a:lvl7pPr>
            <a:lvl8pPr marL="3200400" indent="0">
              <a:buNone/>
              <a:defRPr sz="2000"/>
            </a:lvl8pPr>
            <a:lvl9pPr marL="3657600" indent="0">
              <a:buNone/>
              <a:defRPr sz="2000"/>
            </a:lvl9pPr>
          </a:lstStyle>
          <a:p>
            <a:r>
              <a:rPr lang="en-US"/>
              <a:t>Click icon to add picture</a:t>
            </a:r>
            <a:endParaRPr lang="en-US" dirty="0"/>
          </a:p>
        </p:txBody>
      </p:sp>
      <p:sp>
        <p:nvSpPr>
          <p:cNvPr id="4" name="Text Placeholder 3"/>
          <p:cNvSpPr>
            <a:spLocks noGrp="1"/>
          </p:cNvSpPr>
          <p:nvPr>
            <p:ph type="body" sz="half" idx="2"/>
          </p:nvPr>
        </p:nvSpPr>
        <p:spPr>
          <a:xfrm>
            <a:off x="839788" y="2057400"/>
            <a:ext cx="3932237" cy="3811588"/>
          </a:xfrm>
        </p:spPr>
        <p:txBody>
          <a:bodyPr/>
          <a:lstStyle>
            <a:lvl1pPr marL="0" indent="0">
              <a:buNone/>
              <a:defRPr sz="1600"/>
            </a:lvl1pPr>
            <a:lvl2pPr marL="457200" indent="0">
              <a:buNone/>
              <a:defRPr sz="1400"/>
            </a:lvl2pPr>
            <a:lvl3pPr marL="914400" indent="0">
              <a:buNone/>
              <a:defRPr sz="1200"/>
            </a:lvl3pPr>
            <a:lvl4pPr marL="1371600" indent="0">
              <a:buNone/>
              <a:defRPr sz="1000"/>
            </a:lvl4pPr>
            <a:lvl5pPr marL="1828800" indent="0">
              <a:buNone/>
              <a:defRPr sz="1000"/>
            </a:lvl5pPr>
            <a:lvl6pPr marL="2286000" indent="0">
              <a:buNone/>
              <a:defRPr sz="1000"/>
            </a:lvl6pPr>
            <a:lvl7pPr marL="2743200" indent="0">
              <a:buNone/>
              <a:defRPr sz="1000"/>
            </a:lvl7pPr>
            <a:lvl8pPr marL="3200400" indent="0">
              <a:buNone/>
              <a:defRPr sz="1000"/>
            </a:lvl8pPr>
            <a:lvl9pPr marL="3657600" indent="0">
              <a:buNone/>
              <a:defRPr sz="1000"/>
            </a:lvl9pPr>
          </a:lstStyle>
          <a:p>
            <a:pPr lvl="0"/>
            <a:r>
              <a:rPr lang="en-US"/>
              <a:t>Click to edit Master text styles</a:t>
            </a:r>
          </a:p>
        </p:txBody>
      </p:sp>
      <p:sp>
        <p:nvSpPr>
          <p:cNvPr id="5" name="Date Placeholder 4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fld id="{846CE7D5-CF57-46EF-B807-FDD0502418D4}" type="datetimeFigureOut">
              <a:rPr lang="en-US" smtClean="0"/>
              <a:t>5/5/2019</a:t>
            </a:fld>
            <a:endParaRPr lang="en-US"/>
          </a:p>
        </p:txBody>
      </p:sp>
      <p:sp>
        <p:nvSpPr>
          <p:cNvPr id="6" name="Footer Placeholder 5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endParaRPr lang="en-US"/>
          </a:p>
        </p:txBody>
      </p:sp>
      <p:sp>
        <p:nvSpPr>
          <p:cNvPr id="7" name="Slide Number Placeholder 6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fld id="{330EA680-D336-4FF7-8B7A-9848BB0A1C32}" type="slidenum">
              <a:rPr lang="en-US" smtClean="0"/>
              <a:t>‹#›</a:t>
            </a:fld>
            <a:endParaRPr lang="en-US"/>
          </a:p>
        </p:txBody>
      </p:sp>
    </p:spTree>
    <p:extLst>
      <p:ext uri="{BB962C8B-B14F-4D97-AF65-F5344CB8AC3E}">
        <p14:creationId xmlns:p14="http://schemas.microsoft.com/office/powerpoint/2010/main" val="1718958274"/>
      </p:ext>
    </p:extLst>
  </p:cSld>
  <p:clrMapOvr>
    <a:masterClrMapping/>
  </p:clrMapOvr>
</p:sldLayout>
</file>

<file path=ppt/slideMasters/_rels/slideMaster1.xml.rels><?xml version="1.0" encoding="UTF-8" standalone="yes"?>
<Relationships xmlns="http://schemas.openxmlformats.org/package/2006/relationships"><Relationship Id="rId8" Type="http://schemas.openxmlformats.org/officeDocument/2006/relationships/slideLayout" Target="../slideLayouts/slideLayout8.xml"/><Relationship Id="rId3" Type="http://schemas.openxmlformats.org/officeDocument/2006/relationships/slideLayout" Target="../slideLayouts/slideLayout3.xml"/><Relationship Id="rId7" Type="http://schemas.openxmlformats.org/officeDocument/2006/relationships/slideLayout" Target="../slideLayouts/slideLayout7.xml"/><Relationship Id="rId12" Type="http://schemas.openxmlformats.org/officeDocument/2006/relationships/theme" Target="../theme/theme1.xml"/><Relationship Id="rId2" Type="http://schemas.openxmlformats.org/officeDocument/2006/relationships/slideLayout" Target="../slideLayouts/slideLayout2.xml"/><Relationship Id="rId1" Type="http://schemas.openxmlformats.org/officeDocument/2006/relationships/slideLayout" Target="../slideLayouts/slideLayout1.xml"/><Relationship Id="rId6" Type="http://schemas.openxmlformats.org/officeDocument/2006/relationships/slideLayout" Target="../slideLayouts/slideLayout6.xml"/><Relationship Id="rId11" Type="http://schemas.openxmlformats.org/officeDocument/2006/relationships/slideLayout" Target="../slideLayouts/slideLayout11.xml"/><Relationship Id="rId5" Type="http://schemas.openxmlformats.org/officeDocument/2006/relationships/slideLayout" Target="../slideLayouts/slideLayout5.xml"/><Relationship Id="rId10" Type="http://schemas.openxmlformats.org/officeDocument/2006/relationships/slideLayout" Target="../slideLayouts/slideLayout10.xml"/><Relationship Id="rId4" Type="http://schemas.openxmlformats.org/officeDocument/2006/relationships/slideLayout" Target="../slideLayouts/slideLayout4.xml"/><Relationship Id="rId9" Type="http://schemas.openxmlformats.org/officeDocument/2006/relationships/slideLayout" Target="../slideLayouts/slideLayout9.xml"/></Relationships>
</file>

<file path=ppt/slideMasters/slideMaster1.xml><?xml version="1.0" encoding="utf-8"?>
<p:sldMaster xmlns:a="http://schemas.openxmlformats.org/drawingml/2006/main" xmlns:r="http://schemas.openxmlformats.org/officeDocument/2006/relationships" xmlns:p="http://schemas.openxmlformats.org/presentationml/2006/main">
  <p:cSld>
    <p:bg>
      <p:bgRef idx="1001">
        <a:schemeClr val="bg1"/>
      </p:bgRef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Title Placeholder 1"/>
          <p:cNvSpPr>
            <a:spLocks noGrp="1"/>
          </p:cNvSpPr>
          <p:nvPr>
            <p:ph type="title"/>
          </p:nvPr>
        </p:nvSpPr>
        <p:spPr>
          <a:xfrm>
            <a:off x="838200" y="365125"/>
            <a:ext cx="10515600" cy="1325563"/>
          </a:xfrm>
          <a:prstGeom prst="rect">
            <a:avLst/>
          </a:prstGeom>
        </p:spPr>
        <p:txBody>
          <a:bodyPr vert="horz" lIns="91440" tIns="45720" rIns="91440" bIns="45720" rtlCol="0" anchor="ctr">
            <a:normAutofit/>
          </a:bodyPr>
          <a:lstStyle/>
          <a:p>
            <a:r>
              <a:rPr lang="en-US"/>
              <a:t>Click to edit Master title style</a:t>
            </a:r>
            <a:endParaRPr lang="en-US" dirty="0"/>
          </a:p>
        </p:txBody>
      </p:sp>
      <p:sp>
        <p:nvSpPr>
          <p:cNvPr id="3" name="Text Placeholder 2"/>
          <p:cNvSpPr>
            <a:spLocks noGrp="1"/>
          </p:cNvSpPr>
          <p:nvPr>
            <p:ph type="body" idx="1"/>
          </p:nvPr>
        </p:nvSpPr>
        <p:spPr>
          <a:xfrm>
            <a:off x="838200" y="1825625"/>
            <a:ext cx="10515600" cy="4351338"/>
          </a:xfrm>
          <a:prstGeom prst="rect">
            <a:avLst/>
          </a:prstGeom>
        </p:spPr>
        <p:txBody>
          <a:bodyPr vert="horz" lIns="91440" tIns="45720" rIns="91440" bIns="45720" rtlCol="0">
            <a:normAutofit/>
          </a:bodyPr>
          <a:lstStyle/>
          <a:p>
            <a:pPr lvl="0"/>
            <a:r>
              <a:rPr lang="en-US"/>
              <a:t>Click to edit Master text styles</a:t>
            </a:r>
          </a:p>
          <a:p>
            <a:pPr lvl="1"/>
            <a:r>
              <a:rPr lang="en-US"/>
              <a:t>Second level</a:t>
            </a:r>
          </a:p>
          <a:p>
            <a:pPr lvl="2"/>
            <a:r>
              <a:rPr lang="en-US"/>
              <a:t>Third level</a:t>
            </a:r>
          </a:p>
          <a:p>
            <a:pPr lvl="3"/>
            <a:r>
              <a:rPr lang="en-US"/>
              <a:t>Fourth level</a:t>
            </a:r>
          </a:p>
          <a:p>
            <a:pPr lvl="4"/>
            <a:r>
              <a:rPr lang="en-US"/>
              <a:t>Fifth level</a:t>
            </a:r>
            <a:endParaRPr lang="en-US" dirty="0"/>
          </a:p>
        </p:txBody>
      </p:sp>
      <p:sp>
        <p:nvSpPr>
          <p:cNvPr id="4" name="Date Placeholder 3"/>
          <p:cNvSpPr>
            <a:spLocks noGrp="1"/>
          </p:cNvSpPr>
          <p:nvPr>
            <p:ph type="dt" sz="half" idx="2"/>
          </p:nvPr>
        </p:nvSpPr>
        <p:spPr>
          <a:xfrm>
            <a:off x="838200" y="6356350"/>
            <a:ext cx="2743200" cy="365125"/>
          </a:xfrm>
          <a:prstGeom prst="rect">
            <a:avLst/>
          </a:prstGeom>
        </p:spPr>
        <p:txBody>
          <a:bodyPr vert="horz" lIns="91440" tIns="45720" rIns="91440" bIns="45720" rtlCol="0" anchor="ctr"/>
          <a:lstStyle>
            <a:lvl1pPr algn="l">
              <a:defRPr sz="1200">
                <a:solidFill>
                  <a:schemeClr val="tx1">
                    <a:tint val="75000"/>
                  </a:schemeClr>
                </a:solidFill>
              </a:defRPr>
            </a:lvl1pPr>
          </a:lstStyle>
          <a:p>
            <a:fld id="{846CE7D5-CF57-46EF-B807-FDD0502418D4}" type="datetimeFigureOut">
              <a:rPr lang="en-US" smtClean="0"/>
              <a:t>5/5/2019</a:t>
            </a:fld>
            <a:endParaRPr lang="en-US"/>
          </a:p>
        </p:txBody>
      </p:sp>
      <p:sp>
        <p:nvSpPr>
          <p:cNvPr id="5" name="Footer Placeholder 4"/>
          <p:cNvSpPr>
            <a:spLocks noGrp="1"/>
          </p:cNvSpPr>
          <p:nvPr>
            <p:ph type="ftr" sz="quarter" idx="3"/>
          </p:nvPr>
        </p:nvSpPr>
        <p:spPr>
          <a:xfrm>
            <a:off x="4038600" y="6356350"/>
            <a:ext cx="4114800" cy="365125"/>
          </a:xfrm>
          <a:prstGeom prst="rect">
            <a:avLst/>
          </a:prstGeom>
        </p:spPr>
        <p:txBody>
          <a:bodyPr vert="horz" lIns="91440" tIns="45720" rIns="91440" bIns="45720" rtlCol="0" anchor="ctr"/>
          <a:lstStyle>
            <a:lvl1pPr algn="ctr">
              <a:defRPr sz="1200">
                <a:solidFill>
                  <a:schemeClr val="tx1">
                    <a:tint val="75000"/>
                  </a:schemeClr>
                </a:solidFill>
              </a:defRPr>
            </a:lvl1pPr>
          </a:lstStyle>
          <a:p>
            <a:endParaRPr lang="en-US"/>
          </a:p>
        </p:txBody>
      </p:sp>
      <p:sp>
        <p:nvSpPr>
          <p:cNvPr id="6" name="Slide Number Placeholder 5"/>
          <p:cNvSpPr>
            <a:spLocks noGrp="1"/>
          </p:cNvSpPr>
          <p:nvPr>
            <p:ph type="sldNum" sz="quarter" idx="4"/>
          </p:nvPr>
        </p:nvSpPr>
        <p:spPr>
          <a:xfrm>
            <a:off x="8610600" y="6356350"/>
            <a:ext cx="2743200" cy="365125"/>
          </a:xfrm>
          <a:prstGeom prst="rect">
            <a:avLst/>
          </a:prstGeom>
        </p:spPr>
        <p:txBody>
          <a:bodyPr vert="horz" lIns="91440" tIns="45720" rIns="91440" bIns="45720" rtlCol="0" anchor="ctr"/>
          <a:lstStyle>
            <a:lvl1pPr algn="r">
              <a:defRPr sz="1200">
                <a:solidFill>
                  <a:schemeClr val="tx1">
                    <a:tint val="75000"/>
                  </a:schemeClr>
                </a:solidFill>
              </a:defRPr>
            </a:lvl1pPr>
          </a:lstStyle>
          <a:p>
            <a:fld id="{330EA680-D336-4FF7-8B7A-9848BB0A1C32}" type="slidenum">
              <a:rPr lang="en-US" smtClean="0"/>
              <a:t>‹#›</a:t>
            </a:fld>
            <a:endParaRPr lang="en-US"/>
          </a:p>
        </p:txBody>
      </p:sp>
    </p:spTree>
    <p:extLst>
      <p:ext uri="{BB962C8B-B14F-4D97-AF65-F5344CB8AC3E}">
        <p14:creationId xmlns:p14="http://schemas.microsoft.com/office/powerpoint/2010/main" val="2460954070"/>
      </p:ext>
    </p:extLst>
  </p:cSld>
  <p:clrMap bg1="lt1" tx1="dk1" bg2="lt2" tx2="dk2" accent1="accent1" accent2="accent2" accent3="accent3" accent4="accent4" accent5="accent5" accent6="accent6" hlink="hlink" folHlink="folHlink"/>
  <p:sldLayoutIdLst>
    <p:sldLayoutId id="2147483661" r:id="rId1"/>
    <p:sldLayoutId id="2147483662" r:id="rId2"/>
    <p:sldLayoutId id="2147483663" r:id="rId3"/>
    <p:sldLayoutId id="2147483664" r:id="rId4"/>
    <p:sldLayoutId id="2147483665" r:id="rId5"/>
    <p:sldLayoutId id="2147483666" r:id="rId6"/>
    <p:sldLayoutId id="2147483667" r:id="rId7"/>
    <p:sldLayoutId id="2147483668" r:id="rId8"/>
    <p:sldLayoutId id="2147483669" r:id="rId9"/>
    <p:sldLayoutId id="2147483670" r:id="rId10"/>
    <p:sldLayoutId id="2147483671" r:id="rId11"/>
  </p:sldLayoutIdLst>
  <p:txStyles>
    <p:titleStyle>
      <a:lvl1pPr algn="l" defTabSz="914400" rtl="0" eaLnBrk="1" latinLnBrk="0" hangingPunct="1">
        <a:lnSpc>
          <a:spcPct val="90000"/>
        </a:lnSpc>
        <a:spcBef>
          <a:spcPct val="0"/>
        </a:spcBef>
        <a:buNone/>
        <a:defRPr sz="4400" kern="1200">
          <a:solidFill>
            <a:schemeClr val="tx1"/>
          </a:solidFill>
          <a:latin typeface="+mj-lt"/>
          <a:ea typeface="+mj-ea"/>
          <a:cs typeface="+mj-cs"/>
        </a:defRPr>
      </a:lvl1pPr>
    </p:titleStyle>
    <p:bodyStyle>
      <a:lvl1pPr marL="228600" indent="-228600" algn="l" defTabSz="914400" rtl="0" eaLnBrk="1" latinLnBrk="0" hangingPunct="1">
        <a:lnSpc>
          <a:spcPct val="90000"/>
        </a:lnSpc>
        <a:spcBef>
          <a:spcPts val="1000"/>
        </a:spcBef>
        <a:buFont typeface="Arial" panose="020B0604020202020204" pitchFamily="34" charset="0"/>
        <a:buChar char="•"/>
        <a:defRPr sz="2800" kern="1200">
          <a:solidFill>
            <a:schemeClr val="tx1"/>
          </a:solidFill>
          <a:latin typeface="+mn-lt"/>
          <a:ea typeface="+mn-ea"/>
          <a:cs typeface="+mn-cs"/>
        </a:defRPr>
      </a:lvl1pPr>
      <a:lvl2pPr marL="685800" indent="-228600" algn="l" defTabSz="914400" rtl="0" eaLnBrk="1" latinLnBrk="0" hangingPunct="1">
        <a:lnSpc>
          <a:spcPct val="90000"/>
        </a:lnSpc>
        <a:spcBef>
          <a:spcPts val="500"/>
        </a:spcBef>
        <a:buFont typeface="Arial" panose="020B0604020202020204" pitchFamily="34" charset="0"/>
        <a:buChar char="•"/>
        <a:defRPr sz="2400" kern="1200">
          <a:solidFill>
            <a:schemeClr val="tx1"/>
          </a:solidFill>
          <a:latin typeface="+mn-lt"/>
          <a:ea typeface="+mn-ea"/>
          <a:cs typeface="+mn-cs"/>
        </a:defRPr>
      </a:lvl2pPr>
      <a:lvl3pPr marL="1143000" indent="-228600" algn="l" defTabSz="914400" rtl="0" eaLnBrk="1" latinLnBrk="0" hangingPunct="1">
        <a:lnSpc>
          <a:spcPct val="90000"/>
        </a:lnSpc>
        <a:spcBef>
          <a:spcPts val="5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3pPr>
      <a:lvl4pPr marL="1600200" indent="-228600" algn="l" defTabSz="914400" rtl="0" eaLnBrk="1" latinLnBrk="0" hangingPunct="1">
        <a:lnSpc>
          <a:spcPct val="90000"/>
        </a:lnSpc>
        <a:spcBef>
          <a:spcPts val="500"/>
        </a:spcBef>
        <a:buFont typeface="Arial" panose="020B0604020202020204" pitchFamily="34" charset="0"/>
        <a:buChar char="•"/>
        <a:defRPr sz="1800" kern="1200">
          <a:solidFill>
            <a:schemeClr val="tx1"/>
          </a:solidFill>
          <a:latin typeface="+mn-lt"/>
          <a:ea typeface="+mn-ea"/>
          <a:cs typeface="+mn-cs"/>
        </a:defRPr>
      </a:lvl4pPr>
      <a:lvl5pPr marL="2057400" indent="-228600" algn="l" defTabSz="914400" rtl="0" eaLnBrk="1" latinLnBrk="0" hangingPunct="1">
        <a:lnSpc>
          <a:spcPct val="90000"/>
        </a:lnSpc>
        <a:spcBef>
          <a:spcPts val="500"/>
        </a:spcBef>
        <a:buFont typeface="Arial" panose="020B0604020202020204" pitchFamily="34" charset="0"/>
        <a:buChar char="•"/>
        <a:defRPr sz="1800" kern="1200">
          <a:solidFill>
            <a:schemeClr val="tx1"/>
          </a:solidFill>
          <a:latin typeface="+mn-lt"/>
          <a:ea typeface="+mn-ea"/>
          <a:cs typeface="+mn-cs"/>
        </a:defRPr>
      </a:lvl5pPr>
      <a:lvl6pPr marL="2514600" indent="-228600" algn="l" defTabSz="914400" rtl="0" eaLnBrk="1" latinLnBrk="0" hangingPunct="1">
        <a:lnSpc>
          <a:spcPct val="90000"/>
        </a:lnSpc>
        <a:spcBef>
          <a:spcPts val="500"/>
        </a:spcBef>
        <a:buFont typeface="Arial" panose="020B0604020202020204" pitchFamily="34" charset="0"/>
        <a:buChar char="•"/>
        <a:defRPr sz="1800" kern="1200">
          <a:solidFill>
            <a:schemeClr val="tx1"/>
          </a:solidFill>
          <a:latin typeface="+mn-lt"/>
          <a:ea typeface="+mn-ea"/>
          <a:cs typeface="+mn-cs"/>
        </a:defRPr>
      </a:lvl6pPr>
      <a:lvl7pPr marL="2971800" indent="-228600" algn="l" defTabSz="914400" rtl="0" eaLnBrk="1" latinLnBrk="0" hangingPunct="1">
        <a:lnSpc>
          <a:spcPct val="90000"/>
        </a:lnSpc>
        <a:spcBef>
          <a:spcPts val="500"/>
        </a:spcBef>
        <a:buFont typeface="Arial" panose="020B0604020202020204" pitchFamily="34" charset="0"/>
        <a:buChar char="•"/>
        <a:defRPr sz="1800" kern="1200">
          <a:solidFill>
            <a:schemeClr val="tx1"/>
          </a:solidFill>
          <a:latin typeface="+mn-lt"/>
          <a:ea typeface="+mn-ea"/>
          <a:cs typeface="+mn-cs"/>
        </a:defRPr>
      </a:lvl7pPr>
      <a:lvl8pPr marL="3429000" indent="-228600" algn="l" defTabSz="914400" rtl="0" eaLnBrk="1" latinLnBrk="0" hangingPunct="1">
        <a:lnSpc>
          <a:spcPct val="90000"/>
        </a:lnSpc>
        <a:spcBef>
          <a:spcPts val="500"/>
        </a:spcBef>
        <a:buFont typeface="Arial" panose="020B0604020202020204" pitchFamily="34" charset="0"/>
        <a:buChar char="•"/>
        <a:defRPr sz="1800" kern="1200">
          <a:solidFill>
            <a:schemeClr val="tx1"/>
          </a:solidFill>
          <a:latin typeface="+mn-lt"/>
          <a:ea typeface="+mn-ea"/>
          <a:cs typeface="+mn-cs"/>
        </a:defRPr>
      </a:lvl8pPr>
      <a:lvl9pPr marL="3886200" indent="-228600" algn="l" defTabSz="914400" rtl="0" eaLnBrk="1" latinLnBrk="0" hangingPunct="1">
        <a:lnSpc>
          <a:spcPct val="90000"/>
        </a:lnSpc>
        <a:spcBef>
          <a:spcPts val="500"/>
        </a:spcBef>
        <a:buFont typeface="Arial" panose="020B0604020202020204" pitchFamily="34" charset="0"/>
        <a:buChar char="•"/>
        <a:defRPr sz="1800" kern="1200">
          <a:solidFill>
            <a:schemeClr val="tx1"/>
          </a:solidFill>
          <a:latin typeface="+mn-lt"/>
          <a:ea typeface="+mn-ea"/>
          <a:cs typeface="+mn-cs"/>
        </a:defRPr>
      </a:lvl9pPr>
    </p:bodyStyle>
    <p:otherStyle>
      <a:defPPr>
        <a:defRPr lang="en-US"/>
      </a:defPPr>
      <a:lvl1pPr marL="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1pPr>
      <a:lvl2pPr marL="4572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2pPr>
      <a:lvl3pPr marL="9144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3pPr>
      <a:lvl4pPr marL="13716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4pPr>
      <a:lvl5pPr marL="18288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5pPr>
      <a:lvl6pPr marL="22860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6pPr>
      <a:lvl7pPr marL="27432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7pPr>
      <a:lvl8pPr marL="32004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8pPr>
      <a:lvl9pPr marL="36576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9pPr>
    </p:otherStyle>
  </p:txStyles>
</p:sldMaster>
</file>

<file path=ppt/slides/_rels/slide1.xml.rels><?xml version="1.0" encoding="UTF-8" standalone="yes"?>
<Relationships xmlns="http://schemas.openxmlformats.org/package/2006/relationships"><Relationship Id="rId1" Type="http://schemas.openxmlformats.org/officeDocument/2006/relationships/slideLayout" Target="../slideLayouts/slideLayout1.xml"/></Relationships>
</file>

<file path=ppt/slides/_rels/slide2.xml.rels><?xml version="1.0" encoding="UTF-8" standalone="yes"?>
<Relationships xmlns="http://schemas.openxmlformats.org/package/2006/relationships"><Relationship Id="rId1" Type="http://schemas.openxmlformats.org/officeDocument/2006/relationships/slideLayout" Target="../slideLayouts/slideLayout2.xml"/></Relationships>
</file>

<file path=ppt/slides/_rels/slide3.xml.rels><?xml version="1.0" encoding="UTF-8" standalone="yes"?>
<Relationships xmlns="http://schemas.openxmlformats.org/package/2006/relationships"><Relationship Id="rId1" Type="http://schemas.openxmlformats.org/officeDocument/2006/relationships/slideLayout" Target="../slideLayouts/slideLayout5.xml"/></Relationships>
</file>

<file path=ppt/slides/_rels/slide4.xml.rels><?xml version="1.0" encoding="UTF-8" standalone="yes"?>
<Relationships xmlns="http://schemas.openxmlformats.org/package/2006/relationships"><Relationship Id="rId1" Type="http://schemas.openxmlformats.org/officeDocument/2006/relationships/slideLayout" Target="../slideLayouts/slideLayout2.xml"/></Relationships>
</file>

<file path=ppt/slides/_rels/slide5.xml.rels><?xml version="1.0" encoding="UTF-8" standalone="yes"?>
<Relationships xmlns="http://schemas.openxmlformats.org/package/2006/relationships"><Relationship Id="rId1" Type="http://schemas.openxmlformats.org/officeDocument/2006/relationships/slideLayout" Target="../slideLayouts/slideLayout2.xml"/></Relationships>
</file>

<file path=ppt/slides/_rels/slide6.xml.rels><?xml version="1.0" encoding="UTF-8" standalone="yes"?>
<Relationships xmlns="http://schemas.openxmlformats.org/package/2006/relationships"><Relationship Id="rId2" Type="http://schemas.openxmlformats.org/officeDocument/2006/relationships/image" Target="../media/image1.png"/><Relationship Id="rId1" Type="http://schemas.openxmlformats.org/officeDocument/2006/relationships/slideLayout" Target="../slideLayouts/slideLayout8.xml"/></Relationships>
</file>

<file path=ppt/slides/_rels/slide7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png"/><Relationship Id="rId1" Type="http://schemas.openxmlformats.org/officeDocument/2006/relationships/slideLayout" Target="../slideLayouts/slideLayout8.xml"/></Relationships>
</file>

<file path=ppt/slides/_rels/slide8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png"/><Relationship Id="rId1" Type="http://schemas.openxmlformats.org/officeDocument/2006/relationships/slideLayout" Target="../slideLayouts/slideLayout8.xml"/></Relationships>
</file>

<file path=ppt/slides/_rels/slide9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png"/><Relationship Id="rId1" Type="http://schemas.openxmlformats.org/officeDocument/2006/relationships/slideLayout" Target="../slideLayouts/slideLayout8.xml"/></Relationships>
</file>

<file path=ppt/slides/slide1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Title 1"/>
          <p:cNvSpPr>
            <a:spLocks noGrp="1"/>
          </p:cNvSpPr>
          <p:nvPr>
            <p:ph type="ctrTitle"/>
          </p:nvPr>
        </p:nvSpPr>
        <p:spPr/>
        <p:txBody>
          <a:bodyPr>
            <a:normAutofit fontScale="90000"/>
          </a:bodyPr>
          <a:lstStyle/>
          <a:p>
            <a:pPr>
              <a:lnSpc>
                <a:spcPct val="150000"/>
              </a:lnSpc>
            </a:pPr>
            <a:r>
              <a:rPr lang="en-US" dirty="0">
                <a:cs typeface="Calibri Light"/>
              </a:rPr>
              <a:t>Lockbox</a:t>
            </a:r>
            <a:br>
              <a:rPr lang="en-US" dirty="0">
                <a:cs typeface="Calibri Light"/>
              </a:rPr>
            </a:br>
            <a:r>
              <a:rPr lang="en-US" dirty="0">
                <a:cs typeface="Calibri Light"/>
              </a:rPr>
              <a:t>an Office 365 add-in</a:t>
            </a:r>
            <a:endParaRPr lang="en-US">
              <a:cs typeface="Calibri Light" panose="020F0302020204030204"/>
            </a:endParaRPr>
          </a:p>
        </p:txBody>
      </p:sp>
      <p:sp>
        <p:nvSpPr>
          <p:cNvPr id="3" name="Subtitle 2"/>
          <p:cNvSpPr>
            <a:spLocks noGrp="1"/>
          </p:cNvSpPr>
          <p:nvPr>
            <p:ph type="subTitle" idx="1"/>
          </p:nvPr>
        </p:nvSpPr>
        <p:spPr/>
        <p:txBody>
          <a:bodyPr vert="horz" lIns="91440" tIns="45720" rIns="91440" bIns="45720" rtlCol="0" anchor="t">
            <a:normAutofit fontScale="62500" lnSpcReduction="20000"/>
          </a:bodyPr>
          <a:lstStyle/>
          <a:p>
            <a:r>
              <a:rPr lang="en-US" dirty="0">
                <a:cs typeface="Calibri"/>
              </a:rPr>
              <a:t>By</a:t>
            </a:r>
          </a:p>
          <a:p>
            <a:r>
              <a:rPr lang="en-US" dirty="0">
                <a:cs typeface="Calibri"/>
              </a:rPr>
              <a:t>blockbox.xyz</a:t>
            </a:r>
            <a:br>
              <a:rPr lang="en-US" dirty="0">
                <a:cs typeface="Calibri"/>
              </a:rPr>
            </a:br>
            <a:r>
              <a:rPr lang="en-US" dirty="0">
                <a:cs typeface="Calibri"/>
              </a:rPr>
              <a:t>&amp;&amp;</a:t>
            </a:r>
            <a:br>
              <a:rPr lang="en-US" dirty="0">
                <a:cs typeface="Calibri"/>
              </a:rPr>
            </a:br>
            <a:r>
              <a:rPr lang="en-US" dirty="0">
                <a:cs typeface="Calibri"/>
              </a:rPr>
              <a:t>hackunix.org</a:t>
            </a:r>
          </a:p>
          <a:p>
            <a:r>
              <a:rPr lang="en-US" dirty="0">
                <a:cs typeface="Calibri"/>
              </a:rPr>
              <a:t>aka</a:t>
            </a:r>
          </a:p>
          <a:p>
            <a:r>
              <a:rPr lang="en-US" dirty="0">
                <a:cs typeface="Calibri"/>
              </a:rPr>
              <a:t>Derek P. Moore</a:t>
            </a:r>
            <a:br>
              <a:rPr lang="en-US" dirty="0">
                <a:cs typeface="Calibri"/>
              </a:rPr>
            </a:br>
            <a:r>
              <a:rPr lang="en-US" dirty="0">
                <a:cs typeface="Calibri"/>
              </a:rPr>
              <a:t>@derekm00r3 – derek.p.moore@gmail.com</a:t>
            </a:r>
          </a:p>
        </p:txBody>
      </p:sp>
    </p:spTree>
    <p:extLst>
      <p:ext uri="{BB962C8B-B14F-4D97-AF65-F5344CB8AC3E}">
        <p14:creationId xmlns:p14="http://schemas.microsoft.com/office/powerpoint/2010/main" val="109857222"/>
      </p:ext>
    </p:extLst>
  </p:cSld>
  <p:clrMapOvr>
    <a:masterClrMapping/>
  </p:clrMapOvr>
</p:sld>
</file>

<file path=ppt/slides/slide2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Title 1">
            <a:extLst>
              <a:ext uri="{FF2B5EF4-FFF2-40B4-BE49-F238E27FC236}">
                <a16:creationId xmlns:a16="http://schemas.microsoft.com/office/drawing/2014/main" id="{BA52DC97-7C7C-461D-99CB-9FC0E40FB441}"/>
              </a:ext>
            </a:extLst>
          </p:cNvPr>
          <p:cNvSpPr>
            <a:spLocks noGrp="1"/>
          </p:cNvSpPr>
          <p:nvPr>
            <p:ph type="title"/>
          </p:nvPr>
        </p:nvSpPr>
        <p:spPr/>
        <p:txBody>
          <a:bodyPr>
            <a:normAutofit/>
          </a:bodyPr>
          <a:lstStyle/>
          <a:p>
            <a:pPr algn="ctr"/>
            <a:r>
              <a:rPr lang="en-US" dirty="0">
                <a:cs typeface="Calibri Light"/>
              </a:rPr>
              <a:t>Proof of Ownership</a:t>
            </a:r>
            <a:br>
              <a:rPr lang="en-US" dirty="0">
                <a:cs typeface="Calibri Light"/>
              </a:rPr>
            </a:br>
            <a:r>
              <a:rPr lang="en-US" dirty="0">
                <a:cs typeface="Calibri Light"/>
              </a:rPr>
              <a:t>        &amp; Proof of Existence</a:t>
            </a:r>
            <a:endParaRPr lang="en-US" dirty="0"/>
          </a:p>
        </p:txBody>
      </p:sp>
      <p:sp>
        <p:nvSpPr>
          <p:cNvPr id="3" name="Content Placeholder 2">
            <a:extLst>
              <a:ext uri="{FF2B5EF4-FFF2-40B4-BE49-F238E27FC236}">
                <a16:creationId xmlns:a16="http://schemas.microsoft.com/office/drawing/2014/main" id="{C685EAE0-DC72-4E61-BB57-DF8EF256148F}"/>
              </a:ext>
            </a:extLst>
          </p:cNvPr>
          <p:cNvSpPr>
            <a:spLocks noGrp="1"/>
          </p:cNvSpPr>
          <p:nvPr>
            <p:ph idx="1"/>
          </p:nvPr>
        </p:nvSpPr>
        <p:spPr/>
        <p:txBody>
          <a:bodyPr vert="horz" lIns="91440" tIns="45720" rIns="91440" bIns="45720" rtlCol="0" anchor="t">
            <a:normAutofit fontScale="92500" lnSpcReduction="20000"/>
          </a:bodyPr>
          <a:lstStyle/>
          <a:p>
            <a:pPr marL="0" indent="0">
              <a:buNone/>
            </a:pPr>
            <a:r>
              <a:rPr lang="en-US" dirty="0">
                <a:cs typeface="Calibri"/>
              </a:rPr>
              <a:t>Document</a:t>
            </a:r>
          </a:p>
          <a:p>
            <a:pPr marL="0" indent="0">
              <a:buNone/>
            </a:pPr>
            <a:endParaRPr lang="en-US" dirty="0">
              <a:cs typeface="Calibri"/>
            </a:endParaRPr>
          </a:p>
          <a:p>
            <a:pPr marL="914400" lvl="1" indent="-457200"/>
            <a:r>
              <a:rPr lang="en-US" dirty="0">
                <a:cs typeface="Calibri"/>
              </a:rPr>
              <a:t>authentication,</a:t>
            </a:r>
          </a:p>
          <a:p>
            <a:pPr marL="914400" lvl="1" indent="-457200"/>
            <a:r>
              <a:rPr lang="en-US" dirty="0">
                <a:cs typeface="Calibri"/>
              </a:rPr>
              <a:t>classification, and</a:t>
            </a:r>
            <a:endParaRPr lang="en-US" dirty="0"/>
          </a:p>
          <a:p>
            <a:pPr marL="914400" lvl="1" indent="-457200"/>
            <a:r>
              <a:rPr lang="en-US" dirty="0">
                <a:cs typeface="Calibri"/>
              </a:rPr>
              <a:t>timestamping</a:t>
            </a:r>
          </a:p>
          <a:p>
            <a:pPr marL="0" indent="0">
              <a:buNone/>
            </a:pPr>
            <a:endParaRPr lang="en-US" dirty="0">
              <a:cs typeface="Calibri"/>
            </a:endParaRPr>
          </a:p>
          <a:p>
            <a:pPr marL="0" indent="0">
              <a:buNone/>
            </a:pPr>
            <a:r>
              <a:rPr lang="en-US" dirty="0">
                <a:cs typeface="Calibri"/>
              </a:rPr>
              <a:t>are critical to industry for</a:t>
            </a:r>
          </a:p>
          <a:p>
            <a:pPr marL="0" indent="0">
              <a:buNone/>
            </a:pPr>
            <a:endParaRPr lang="en-US" dirty="0">
              <a:cs typeface="Calibri"/>
            </a:endParaRPr>
          </a:p>
          <a:p>
            <a:pPr marL="914400" lvl="1" indent="-457200"/>
            <a:r>
              <a:rPr lang="en-US" dirty="0">
                <a:cs typeface="Calibri"/>
              </a:rPr>
              <a:t>Trade Secrets,</a:t>
            </a:r>
          </a:p>
          <a:p>
            <a:pPr marL="914400" lvl="1" indent="-457200"/>
            <a:r>
              <a:rPr lang="en-US" dirty="0">
                <a:cs typeface="Calibri"/>
              </a:rPr>
              <a:t>Certified Quality Assurance,</a:t>
            </a:r>
          </a:p>
          <a:p>
            <a:pPr marL="914400" lvl="1" indent="-457200"/>
            <a:r>
              <a:rPr lang="en-US" dirty="0">
                <a:cs typeface="Calibri"/>
              </a:rPr>
              <a:t>Verifiable Version-Controlled Work Papers, and</a:t>
            </a:r>
          </a:p>
          <a:p>
            <a:pPr marL="914400" lvl="1" indent="-457200"/>
            <a:r>
              <a:rPr lang="en-US" dirty="0">
                <a:cs typeface="Calibri"/>
              </a:rPr>
              <a:t>"Stamped Approved" Memorialized Published Artifacts</a:t>
            </a:r>
          </a:p>
          <a:p>
            <a:endParaRPr lang="en-US" dirty="0">
              <a:cs typeface="Calibri"/>
            </a:endParaRPr>
          </a:p>
        </p:txBody>
      </p:sp>
    </p:spTree>
    <p:extLst>
      <p:ext uri="{BB962C8B-B14F-4D97-AF65-F5344CB8AC3E}">
        <p14:creationId xmlns:p14="http://schemas.microsoft.com/office/powerpoint/2010/main" val="1814916740"/>
      </p:ext>
    </p:extLst>
  </p:cSld>
  <p:clrMapOvr>
    <a:masterClrMapping/>
  </p:clrMapOvr>
</p:sld>
</file>

<file path=ppt/slides/slide3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Title 1">
            <a:extLst>
              <a:ext uri="{FF2B5EF4-FFF2-40B4-BE49-F238E27FC236}">
                <a16:creationId xmlns:a16="http://schemas.microsoft.com/office/drawing/2014/main" id="{0D851EBB-CBC1-464F-8284-DBC31E0FAEB5}"/>
              </a:ext>
            </a:extLst>
          </p:cNvPr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en-US" dirty="0">
                <a:cs typeface="Calibri Light"/>
              </a:rPr>
              <a:t>Sizing up the competition</a:t>
            </a:r>
            <a:endParaRPr lang="en-US" dirty="0"/>
          </a:p>
        </p:txBody>
      </p:sp>
      <p:sp>
        <p:nvSpPr>
          <p:cNvPr id="3" name="Text Placeholder 2">
            <a:extLst>
              <a:ext uri="{FF2B5EF4-FFF2-40B4-BE49-F238E27FC236}">
                <a16:creationId xmlns:a16="http://schemas.microsoft.com/office/drawing/2014/main" id="{FA8C103E-AA35-42C1-B9BC-214511B0D75C}"/>
              </a:ext>
            </a:extLst>
          </p:cNvPr>
          <p:cNvSpPr>
            <a:spLocks noGrp="1"/>
          </p:cNvSpPr>
          <p:nvPr>
            <p:ph type="body" idx="1"/>
          </p:nvPr>
        </p:nvSpPr>
        <p:spPr>
          <a:ln>
            <a:solidFill>
              <a:schemeClr val="tx1"/>
            </a:solidFill>
            <a:prstDash val="solid"/>
          </a:ln>
        </p:spPr>
        <p:txBody>
          <a:bodyPr/>
          <a:lstStyle/>
          <a:p>
            <a:r>
              <a:rPr lang="en-US" dirty="0">
                <a:cs typeface="Calibri"/>
              </a:rPr>
              <a:t>Other Blockchains</a:t>
            </a:r>
            <a:endParaRPr lang="en-US">
              <a:cs typeface="Calibri"/>
            </a:endParaRPr>
          </a:p>
        </p:txBody>
      </p:sp>
      <p:sp>
        <p:nvSpPr>
          <p:cNvPr id="4" name="Content Placeholder 3">
            <a:extLst>
              <a:ext uri="{FF2B5EF4-FFF2-40B4-BE49-F238E27FC236}">
                <a16:creationId xmlns:a16="http://schemas.microsoft.com/office/drawing/2014/main" id="{1B4A0AEB-B410-4A81-98FA-F2DDE0ABA5CF}"/>
              </a:ext>
            </a:extLst>
          </p:cNvPr>
          <p:cNvSpPr>
            <a:spLocks noGrp="1"/>
          </p:cNvSpPr>
          <p:nvPr>
            <p:ph sz="half" idx="2"/>
          </p:nvPr>
        </p:nvSpPr>
        <p:spPr>
          <a:ln>
            <a:solidFill>
              <a:schemeClr val="tx1"/>
            </a:solidFill>
            <a:prstDash val="solid"/>
          </a:ln>
        </p:spPr>
        <p:txBody>
          <a:bodyPr vert="horz" lIns="91440" tIns="45720" rIns="91440" bIns="45720" rtlCol="0" anchor="t">
            <a:normAutofit/>
          </a:bodyPr>
          <a:lstStyle/>
          <a:p>
            <a:endParaRPr lang="en-US" dirty="0">
              <a:cs typeface="Calibri"/>
            </a:endParaRPr>
          </a:p>
          <a:p>
            <a:r>
              <a:rPr lang="en-US" dirty="0">
                <a:cs typeface="Calibri"/>
              </a:rPr>
              <a:t>Document Hashes</a:t>
            </a:r>
            <a:endParaRPr lang="en-US" dirty="0"/>
          </a:p>
          <a:p>
            <a:endParaRPr lang="en-US" dirty="0">
              <a:cs typeface="Calibri"/>
            </a:endParaRPr>
          </a:p>
          <a:p>
            <a:r>
              <a:rPr lang="en-US" dirty="0">
                <a:cs typeface="Calibri"/>
              </a:rPr>
              <a:t>Verifiable Timestamps</a:t>
            </a:r>
          </a:p>
        </p:txBody>
      </p:sp>
      <p:sp>
        <p:nvSpPr>
          <p:cNvPr id="5" name="Text Placeholder 4">
            <a:extLst>
              <a:ext uri="{FF2B5EF4-FFF2-40B4-BE49-F238E27FC236}">
                <a16:creationId xmlns:a16="http://schemas.microsoft.com/office/drawing/2014/main" id="{6682219F-EE91-4866-AF0D-A3AAB8138665}"/>
              </a:ext>
            </a:extLst>
          </p:cNvPr>
          <p:cNvSpPr>
            <a:spLocks noGrp="1"/>
          </p:cNvSpPr>
          <p:nvPr>
            <p:ph type="body" sz="quarter" idx="3"/>
          </p:nvPr>
        </p:nvSpPr>
        <p:spPr>
          <a:ln>
            <a:solidFill>
              <a:schemeClr val="tx1"/>
            </a:solidFill>
            <a:prstDash val="solid"/>
          </a:ln>
        </p:spPr>
        <p:txBody>
          <a:bodyPr/>
          <a:lstStyle/>
          <a:p>
            <a:r>
              <a:rPr lang="en-US" dirty="0">
                <a:cs typeface="Calibri"/>
              </a:rPr>
              <a:t>Bitcoin SV</a:t>
            </a:r>
            <a:endParaRPr lang="en-US" dirty="0"/>
          </a:p>
        </p:txBody>
      </p:sp>
      <p:sp>
        <p:nvSpPr>
          <p:cNvPr id="6" name="Content Placeholder 5">
            <a:extLst>
              <a:ext uri="{FF2B5EF4-FFF2-40B4-BE49-F238E27FC236}">
                <a16:creationId xmlns:a16="http://schemas.microsoft.com/office/drawing/2014/main" id="{3C628FD6-CA19-4748-8C9E-9B04E1D374F7}"/>
              </a:ext>
            </a:extLst>
          </p:cNvPr>
          <p:cNvSpPr>
            <a:spLocks noGrp="1"/>
          </p:cNvSpPr>
          <p:nvPr>
            <p:ph sz="quarter" idx="4"/>
          </p:nvPr>
        </p:nvSpPr>
        <p:spPr>
          <a:ln>
            <a:solidFill>
              <a:schemeClr val="tx1"/>
            </a:solidFill>
            <a:prstDash val="solid"/>
          </a:ln>
        </p:spPr>
        <p:txBody>
          <a:bodyPr vert="horz" lIns="91440" tIns="45720" rIns="91440" bIns="45720" rtlCol="0" anchor="t">
            <a:normAutofit/>
          </a:bodyPr>
          <a:lstStyle/>
          <a:p>
            <a:endParaRPr lang="en-US" dirty="0">
              <a:cs typeface="Calibri"/>
            </a:endParaRPr>
          </a:p>
          <a:p>
            <a:r>
              <a:rPr lang="en-US" dirty="0">
                <a:cs typeface="Calibri"/>
              </a:rPr>
              <a:t>Document Hashes</a:t>
            </a:r>
            <a:endParaRPr lang="en-US" dirty="0"/>
          </a:p>
          <a:p>
            <a:endParaRPr lang="en-US" dirty="0">
              <a:cs typeface="Calibri"/>
            </a:endParaRPr>
          </a:p>
          <a:p>
            <a:r>
              <a:rPr lang="en-US" dirty="0">
                <a:cs typeface="Calibri"/>
              </a:rPr>
              <a:t>Verifiable Timestamps</a:t>
            </a:r>
          </a:p>
          <a:p>
            <a:endParaRPr lang="en-US" dirty="0">
              <a:cs typeface="Calibri"/>
            </a:endParaRPr>
          </a:p>
          <a:p>
            <a:r>
              <a:rPr lang="en-US" dirty="0">
                <a:cs typeface="Calibri"/>
              </a:rPr>
              <a:t>Document Contents</a:t>
            </a:r>
          </a:p>
        </p:txBody>
      </p:sp>
    </p:spTree>
    <p:extLst>
      <p:ext uri="{BB962C8B-B14F-4D97-AF65-F5344CB8AC3E}">
        <p14:creationId xmlns:p14="http://schemas.microsoft.com/office/powerpoint/2010/main" val="3496181507"/>
      </p:ext>
    </p:extLst>
  </p:cSld>
  <p:clrMapOvr>
    <a:masterClrMapping/>
  </p:clrMapOvr>
</p:sld>
</file>

<file path=ppt/slides/slide4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Title 1">
            <a:extLst>
              <a:ext uri="{FF2B5EF4-FFF2-40B4-BE49-F238E27FC236}">
                <a16:creationId xmlns:a16="http://schemas.microsoft.com/office/drawing/2014/main" id="{B759BD40-825B-4213-B3CF-E129B342AD55}"/>
              </a:ext>
            </a:extLst>
          </p:cNvPr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en-US" dirty="0">
                <a:cs typeface="Calibri Light"/>
              </a:rPr>
              <a:t>Missing infrastructure</a:t>
            </a:r>
            <a:endParaRPr lang="en-US" dirty="0"/>
          </a:p>
        </p:txBody>
      </p:sp>
      <p:sp>
        <p:nvSpPr>
          <p:cNvPr id="3" name="Content Placeholder 2">
            <a:extLst>
              <a:ext uri="{FF2B5EF4-FFF2-40B4-BE49-F238E27FC236}">
                <a16:creationId xmlns:a16="http://schemas.microsoft.com/office/drawing/2014/main" id="{8A99C612-B786-4011-9070-AB337FD68465}"/>
              </a:ext>
            </a:extLst>
          </p:cNvPr>
          <p:cNvSpPr>
            <a:spLocks noGrp="1"/>
          </p:cNvSpPr>
          <p:nvPr>
            <p:ph idx="1"/>
          </p:nvPr>
        </p:nvSpPr>
        <p:spPr/>
        <p:txBody>
          <a:bodyPr vert="horz" lIns="91440" tIns="45720" rIns="91440" bIns="45720" rtlCol="0" anchor="t">
            <a:normAutofit/>
          </a:bodyPr>
          <a:lstStyle/>
          <a:p>
            <a:pPr marL="0" indent="0">
              <a:buNone/>
            </a:pPr>
            <a:r>
              <a:rPr lang="en-US" dirty="0">
                <a:cs typeface="Calibri"/>
              </a:rPr>
              <a:t>Document Classification</a:t>
            </a:r>
            <a:endParaRPr lang="en-US"/>
          </a:p>
          <a:p>
            <a:endParaRPr lang="en-US" dirty="0">
              <a:cs typeface="Calibri"/>
            </a:endParaRPr>
          </a:p>
          <a:p>
            <a:pPr lvl="1" indent="-457200"/>
            <a:r>
              <a:rPr lang="en-US" sz="2000" dirty="0">
                <a:cs typeface="Calibri"/>
              </a:rPr>
              <a:t>Encoding a Chart of Accounts, or forming a hierarchy of filesystem directories</a:t>
            </a:r>
          </a:p>
          <a:p>
            <a:pPr lvl="1" indent="-457200"/>
            <a:endParaRPr lang="en-US" sz="2000" dirty="0">
              <a:cs typeface="Calibri"/>
            </a:endParaRPr>
          </a:p>
          <a:p>
            <a:pPr lvl="1" indent="-457200"/>
            <a:r>
              <a:rPr lang="en-US" sz="2000" dirty="0">
                <a:cs typeface="Calibri"/>
              </a:rPr>
              <a:t>Efficient organization and retrieval of data carrier transactions</a:t>
            </a:r>
          </a:p>
          <a:p>
            <a:pPr lvl="1" indent="-457200"/>
            <a:endParaRPr lang="en-US" sz="2000" dirty="0">
              <a:cs typeface="Calibri"/>
            </a:endParaRPr>
          </a:p>
          <a:p>
            <a:pPr lvl="1" indent="-457200"/>
            <a:r>
              <a:rPr lang="en-US" sz="2000" dirty="0">
                <a:cs typeface="Calibri"/>
              </a:rPr>
              <a:t>Version control and revision history</a:t>
            </a:r>
          </a:p>
          <a:p>
            <a:pPr lvl="1" indent="-457200"/>
            <a:endParaRPr lang="en-US" sz="2000" dirty="0">
              <a:cs typeface="Calibri"/>
            </a:endParaRPr>
          </a:p>
          <a:p>
            <a:pPr lvl="1" indent="-457200"/>
            <a:r>
              <a:rPr lang="en-US" sz="2000" dirty="0">
                <a:cs typeface="Calibri"/>
              </a:rPr>
              <a:t>Mutable versus Immutable files</a:t>
            </a:r>
          </a:p>
          <a:p>
            <a:pPr lvl="1" indent="-457200"/>
            <a:endParaRPr lang="en-US" sz="2000" dirty="0">
              <a:cs typeface="Calibri"/>
            </a:endParaRPr>
          </a:p>
          <a:p>
            <a:pPr lvl="1" indent="-457200"/>
            <a:r>
              <a:rPr lang="en-US" sz="2000" dirty="0">
                <a:cs typeface="Calibri"/>
              </a:rPr>
              <a:t>Secure </a:t>
            </a:r>
            <a:r>
              <a:rPr lang="en-US" sz="2000" dirty="0" err="1">
                <a:cs typeface="Calibri"/>
              </a:rPr>
              <a:t>authn</a:t>
            </a:r>
            <a:r>
              <a:rPr lang="en-US" sz="2000" dirty="0">
                <a:cs typeface="Calibri"/>
              </a:rPr>
              <a:t>/</a:t>
            </a:r>
            <a:r>
              <a:rPr lang="en-US" sz="2000" dirty="0" err="1">
                <a:cs typeface="Calibri"/>
              </a:rPr>
              <a:t>authz</a:t>
            </a:r>
            <a:r>
              <a:rPr lang="en-US" sz="2000" dirty="0">
                <a:cs typeface="Calibri"/>
              </a:rPr>
              <a:t>/access</a:t>
            </a:r>
          </a:p>
        </p:txBody>
      </p:sp>
    </p:spTree>
    <p:extLst>
      <p:ext uri="{BB962C8B-B14F-4D97-AF65-F5344CB8AC3E}">
        <p14:creationId xmlns:p14="http://schemas.microsoft.com/office/powerpoint/2010/main" val="2135940989"/>
      </p:ext>
    </p:extLst>
  </p:cSld>
  <p:clrMapOvr>
    <a:masterClrMapping/>
  </p:clrMapOvr>
</p:sld>
</file>

<file path=ppt/slides/slide5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Title 1">
            <a:extLst>
              <a:ext uri="{FF2B5EF4-FFF2-40B4-BE49-F238E27FC236}">
                <a16:creationId xmlns:a16="http://schemas.microsoft.com/office/drawing/2014/main" id="{E629E5A3-1DCE-478F-9CB9-61033D380AE1}"/>
              </a:ext>
            </a:extLst>
          </p:cNvPr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en-US" dirty="0">
                <a:cs typeface="Calibri Light"/>
              </a:rPr>
              <a:t>Missing infrastructure</a:t>
            </a:r>
          </a:p>
        </p:txBody>
      </p:sp>
      <p:sp>
        <p:nvSpPr>
          <p:cNvPr id="3" name="Content Placeholder 2">
            <a:extLst>
              <a:ext uri="{FF2B5EF4-FFF2-40B4-BE49-F238E27FC236}">
                <a16:creationId xmlns:a16="http://schemas.microsoft.com/office/drawing/2014/main" id="{E7F6EA2E-6857-4ABD-86AC-991B502E74FC}"/>
              </a:ext>
            </a:extLst>
          </p:cNvPr>
          <p:cNvSpPr>
            <a:spLocks noGrp="1"/>
          </p:cNvSpPr>
          <p:nvPr>
            <p:ph idx="1"/>
          </p:nvPr>
        </p:nvSpPr>
        <p:spPr/>
        <p:txBody>
          <a:bodyPr vert="horz" lIns="91440" tIns="45720" rIns="91440" bIns="45720" rtlCol="0" anchor="t">
            <a:normAutofit/>
          </a:bodyPr>
          <a:lstStyle/>
          <a:p>
            <a:pPr marL="0" indent="0">
              <a:buNone/>
            </a:pPr>
            <a:r>
              <a:rPr lang="en-US" dirty="0">
                <a:cs typeface="Calibri"/>
              </a:rPr>
              <a:t>Accessible Tools, Useful Solutions and Pleasant Usability</a:t>
            </a:r>
            <a:endParaRPr lang="en-US"/>
          </a:p>
          <a:p>
            <a:endParaRPr lang="en-US" dirty="0">
              <a:cs typeface="Calibri"/>
            </a:endParaRPr>
          </a:p>
          <a:p>
            <a:pPr lvl="1" indent="-457200"/>
            <a:r>
              <a:rPr lang="en-US" dirty="0">
                <a:cs typeface="Calibri"/>
              </a:rPr>
              <a:t>Engineer's bias — you have to be smart enough to use it</a:t>
            </a:r>
          </a:p>
          <a:p>
            <a:pPr lvl="1" indent="-457200"/>
            <a:endParaRPr lang="en-US" dirty="0">
              <a:cs typeface="Calibri"/>
            </a:endParaRPr>
          </a:p>
          <a:p>
            <a:pPr lvl="1" indent="-457200"/>
            <a:r>
              <a:rPr lang="en-US" dirty="0">
                <a:cs typeface="Calibri"/>
              </a:rPr>
              <a:t>Niche tools — solutions do not come pre-integrated</a:t>
            </a:r>
          </a:p>
          <a:p>
            <a:pPr lvl="1" indent="-457200"/>
            <a:endParaRPr lang="en-US" dirty="0">
              <a:cs typeface="Calibri"/>
            </a:endParaRPr>
          </a:p>
          <a:p>
            <a:pPr lvl="1" indent="-457200"/>
            <a:r>
              <a:rPr lang="en-US" dirty="0">
                <a:cs typeface="Calibri"/>
              </a:rPr>
              <a:t>Interoperability nightmare — disparate client-server communication styles</a:t>
            </a:r>
          </a:p>
          <a:p>
            <a:pPr lvl="1" indent="-457200"/>
            <a:endParaRPr lang="en-US" dirty="0">
              <a:cs typeface="Calibri"/>
            </a:endParaRPr>
          </a:p>
          <a:p>
            <a:pPr lvl="1" indent="-457200"/>
            <a:r>
              <a:rPr lang="en-US" dirty="0">
                <a:cs typeface="Calibri"/>
              </a:rPr>
              <a:t>Green field — unifying client-chain standards &amp; techniques are un-invented</a:t>
            </a:r>
          </a:p>
        </p:txBody>
      </p:sp>
    </p:spTree>
    <p:extLst>
      <p:ext uri="{BB962C8B-B14F-4D97-AF65-F5344CB8AC3E}">
        <p14:creationId xmlns:p14="http://schemas.microsoft.com/office/powerpoint/2010/main" val="112561637"/>
      </p:ext>
    </p:extLst>
  </p:cSld>
  <p:clrMapOvr>
    <a:masterClrMapping/>
  </p:clrMapOvr>
</p:sld>
</file>

<file path=ppt/slides/slide6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solidFill>
          <a:schemeClr val="bg1"/>
        </a:solid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5" name="Picture 5" descr="A screenshot of a cell phone&#10;&#10;Description generated with very high confidence">
            <a:extLst>
              <a:ext uri="{FF2B5EF4-FFF2-40B4-BE49-F238E27FC236}">
                <a16:creationId xmlns:a16="http://schemas.microsoft.com/office/drawing/2014/main" id="{9DB4BCD5-1396-46B6-A094-6CAAECB5B3ED}"/>
              </a:ext>
            </a:extLst>
          </p:cNvPr>
          <p:cNvPicPr>
            <a:picLocks noChangeAspect="1"/>
          </p:cNvPicPr>
          <p:nvPr/>
        </p:nvPicPr>
        <p:blipFill>
          <a:blip r:embed="rId2"/>
          <a:stretch>
            <a:fillRect/>
          </a:stretch>
        </p:blipFill>
        <p:spPr>
          <a:xfrm>
            <a:off x="8690276" y="642989"/>
            <a:ext cx="1926525" cy="5242246"/>
          </a:xfrm>
          <a:prstGeom prst="rect">
            <a:avLst/>
          </a:prstGeom>
        </p:spPr>
      </p:pic>
      <p:sp>
        <p:nvSpPr>
          <p:cNvPr id="7" name="Freeform 7">
            <a:extLst>
              <a:ext uri="{FF2B5EF4-FFF2-40B4-BE49-F238E27FC236}">
                <a16:creationId xmlns:a16="http://schemas.microsoft.com/office/drawing/2014/main" id="{94C3F6B3-69A5-4B7A-A963-2E854017761C}"/>
              </a:ext>
              <a:ext uri="{C183D7F6-B498-43B3-948B-1728B52AA6E4}">
                <adec:decorative xmlns:adec="http://schemas.microsoft.com/office/drawing/2017/decorative" val="1"/>
              </a:ext>
            </a:extLst>
          </p:cNvPr>
          <p:cNvSpPr>
            <a:spLocks noGrp="1" noRot="1" noChangeAspect="1" noMove="1" noResize="1" noEditPoints="1" noAdjustHandles="1" noChangeArrowheads="1" noChangeShapeType="1" noTextEdit="1"/>
          </p:cNvSpPr>
          <p:nvPr>
            <p:extLst>
              <p:ext uri="{386F3935-93C4-4BCD-93E2-E3B085C9AB24}">
                <p16:designElem xmlns:p16="http://schemas.microsoft.com/office/powerpoint/2015/main" val="1"/>
              </p:ext>
            </p:extLst>
          </p:nvPr>
        </p:nvSpPr>
        <p:spPr>
          <a:xfrm>
            <a:off x="-1" y="0"/>
            <a:ext cx="8078052" cy="6858478"/>
          </a:xfrm>
          <a:custGeom>
            <a:avLst/>
            <a:gdLst>
              <a:gd name="connsiteX0" fmla="*/ 0 w 8078052"/>
              <a:gd name="connsiteY0" fmla="*/ 0 h 6858478"/>
              <a:gd name="connsiteX1" fmla="*/ 3829872 w 8078052"/>
              <a:gd name="connsiteY1" fmla="*/ 0 h 6858478"/>
              <a:gd name="connsiteX2" fmla="*/ 4896100 w 8078052"/>
              <a:gd name="connsiteY2" fmla="*/ 0 h 6858478"/>
              <a:gd name="connsiteX3" fmla="*/ 4901677 w 8078052"/>
              <a:gd name="connsiteY3" fmla="*/ 0 h 6858478"/>
              <a:gd name="connsiteX4" fmla="*/ 8078052 w 8078052"/>
              <a:gd name="connsiteY4" fmla="*/ 6858478 h 6858478"/>
              <a:gd name="connsiteX5" fmla="*/ 653497 w 8078052"/>
              <a:gd name="connsiteY5" fmla="*/ 6858478 h 6858478"/>
              <a:gd name="connsiteX6" fmla="*/ 653757 w 8078052"/>
              <a:gd name="connsiteY6" fmla="*/ 6857916 h 6858478"/>
              <a:gd name="connsiteX7" fmla="*/ 0 w 8078052"/>
              <a:gd name="connsiteY7" fmla="*/ 6857916 h 6858478"/>
            </a:gdLst>
            <a:ahLst/>
            <a:cxnLst>
              <a:cxn ang="0">
                <a:pos x="connsiteX0" y="connsiteY0"/>
              </a:cxn>
              <a:cxn ang="0">
                <a:pos x="connsiteX1" y="connsiteY1"/>
              </a:cxn>
              <a:cxn ang="0">
                <a:pos x="connsiteX2" y="connsiteY2"/>
              </a:cxn>
              <a:cxn ang="0">
                <a:pos x="connsiteX3" y="connsiteY3"/>
              </a:cxn>
              <a:cxn ang="0">
                <a:pos x="connsiteX4" y="connsiteY4"/>
              </a:cxn>
              <a:cxn ang="0">
                <a:pos x="connsiteX5" y="connsiteY5"/>
              </a:cxn>
              <a:cxn ang="0">
                <a:pos x="connsiteX6" y="connsiteY6"/>
              </a:cxn>
              <a:cxn ang="0">
                <a:pos x="connsiteX7" y="connsiteY7"/>
              </a:cxn>
            </a:cxnLst>
            <a:rect l="l" t="t" r="r" b="b"/>
            <a:pathLst>
              <a:path w="8078052" h="6858478">
                <a:moveTo>
                  <a:pt x="0" y="0"/>
                </a:moveTo>
                <a:lnTo>
                  <a:pt x="3829872" y="0"/>
                </a:lnTo>
                <a:lnTo>
                  <a:pt x="4896100" y="0"/>
                </a:lnTo>
                <a:lnTo>
                  <a:pt x="4901677" y="0"/>
                </a:lnTo>
                <a:lnTo>
                  <a:pt x="8078052" y="6858478"/>
                </a:lnTo>
                <a:lnTo>
                  <a:pt x="653497" y="6858478"/>
                </a:lnTo>
                <a:lnTo>
                  <a:pt x="653757" y="6857916"/>
                </a:lnTo>
                <a:lnTo>
                  <a:pt x="0" y="6857916"/>
                </a:lnTo>
                <a:close/>
              </a:path>
            </a:pathLst>
          </a:custGeom>
          <a:solidFill>
            <a:schemeClr val="tx1">
              <a:lumMod val="85000"/>
              <a:lumOff val="15000"/>
            </a:schemeClr>
          </a:solidFill>
          <a:ln>
            <a:noFill/>
          </a:ln>
        </p:spPr>
        <p:style>
          <a:lnRef idx="2">
            <a:schemeClr val="accent1">
              <a:shade val="50000"/>
            </a:schemeClr>
          </a:lnRef>
          <a:fillRef idx="1">
            <a:schemeClr val="accent1"/>
          </a:fillRef>
          <a:effectRef idx="0">
            <a:schemeClr val="accent1"/>
          </a:effectRef>
          <a:fontRef idx="minor">
            <a:schemeClr val="lt1"/>
          </a:fontRef>
        </p:style>
        <p:txBody>
          <a:bodyPr rtlCol="0" anchor="ctr"/>
          <a:lstStyle/>
          <a:p>
            <a:pPr algn="ctr"/>
            <a:endParaRPr lang="en-US"/>
          </a:p>
        </p:txBody>
      </p:sp>
      <p:sp>
        <p:nvSpPr>
          <p:cNvPr id="2" name="Title 1">
            <a:extLst>
              <a:ext uri="{FF2B5EF4-FFF2-40B4-BE49-F238E27FC236}">
                <a16:creationId xmlns:a16="http://schemas.microsoft.com/office/drawing/2014/main" id="{323BDDCF-503C-4CC4-871D-C033E5A9FE2C}"/>
              </a:ext>
            </a:extLst>
          </p:cNvPr>
          <p:cNvSpPr>
            <a:spLocks noGrp="1"/>
          </p:cNvSpPr>
          <p:nvPr>
            <p:ph type="title"/>
          </p:nvPr>
        </p:nvSpPr>
        <p:spPr>
          <a:xfrm>
            <a:off x="733425" y="1543050"/>
            <a:ext cx="4648200" cy="3562350"/>
          </a:xfrm>
        </p:spPr>
        <p:txBody>
          <a:bodyPr vert="horz" lIns="91440" tIns="45720" rIns="91440" bIns="45720" rtlCol="0" anchor="ctr">
            <a:normAutofit/>
          </a:bodyPr>
          <a:lstStyle/>
          <a:p>
            <a:r>
              <a:rPr lang="en-US" sz="5000" dirty="0">
                <a:solidFill>
                  <a:schemeClr val="bg1"/>
                </a:solidFill>
              </a:rPr>
              <a:t>Fund</a:t>
            </a:r>
            <a:br>
              <a:rPr lang="en-US" sz="5000" dirty="0">
                <a:solidFill>
                  <a:schemeClr val="bg1"/>
                </a:solidFill>
                <a:cs typeface="Calibri Light"/>
              </a:rPr>
            </a:br>
            <a:r>
              <a:rPr lang="en-US" sz="5000" dirty="0">
                <a:solidFill>
                  <a:schemeClr val="bg1"/>
                </a:solidFill>
                <a:cs typeface="Calibri Light"/>
              </a:rPr>
              <a:t>your</a:t>
            </a:r>
            <a:br>
              <a:rPr lang="en-US" sz="5000" dirty="0">
                <a:solidFill>
                  <a:schemeClr val="bg1"/>
                </a:solidFill>
                <a:cs typeface="Calibri Light"/>
              </a:rPr>
            </a:br>
            <a:r>
              <a:rPr lang="en-US" sz="5000" dirty="0">
                <a:solidFill>
                  <a:schemeClr val="bg1"/>
                </a:solidFill>
                <a:cs typeface="Calibri Light"/>
              </a:rPr>
              <a:t>Lockbox</a:t>
            </a:r>
          </a:p>
        </p:txBody>
      </p:sp>
    </p:spTree>
    <p:extLst>
      <p:ext uri="{BB962C8B-B14F-4D97-AF65-F5344CB8AC3E}">
        <p14:creationId xmlns:p14="http://schemas.microsoft.com/office/powerpoint/2010/main" val="2264143797"/>
      </p:ext>
    </p:extLst>
  </p:cSld>
  <p:clrMapOvr>
    <a:masterClrMapping/>
  </p:clrMapOvr>
</p:sld>
</file>

<file path=ppt/slides/slide7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solidFill>
          <a:schemeClr val="bg1"/>
        </a:solid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5" name="Picture 5">
            <a:extLst>
              <a:ext uri="{FF2B5EF4-FFF2-40B4-BE49-F238E27FC236}">
                <a16:creationId xmlns:a16="http://schemas.microsoft.com/office/drawing/2014/main" id="{9DB4BCD5-1396-46B6-A094-6CAAECB5B3ED}"/>
              </a:ext>
            </a:extLst>
          </p:cNvPr>
          <p:cNvPicPr>
            <a:picLocks noChangeAspect="1"/>
          </p:cNvPicPr>
          <p:nvPr/>
        </p:nvPicPr>
        <p:blipFill>
          <a:blip r:embed="rId2"/>
          <a:stretch>
            <a:fillRect/>
          </a:stretch>
        </p:blipFill>
        <p:spPr>
          <a:xfrm>
            <a:off x="8687668" y="642989"/>
            <a:ext cx="1931741" cy="5242246"/>
          </a:xfrm>
          <a:prstGeom prst="rect">
            <a:avLst/>
          </a:prstGeom>
        </p:spPr>
      </p:pic>
      <p:sp>
        <p:nvSpPr>
          <p:cNvPr id="12" name="Freeform 7">
            <a:extLst>
              <a:ext uri="{FF2B5EF4-FFF2-40B4-BE49-F238E27FC236}">
                <a16:creationId xmlns:a16="http://schemas.microsoft.com/office/drawing/2014/main" id="{94C3F6B3-69A5-4B7A-A963-2E854017761C}"/>
              </a:ext>
              <a:ext uri="{C183D7F6-B498-43B3-948B-1728B52AA6E4}">
                <adec:decorative xmlns:adec="http://schemas.microsoft.com/office/drawing/2017/decorative" val="1"/>
              </a:ext>
            </a:extLst>
          </p:cNvPr>
          <p:cNvSpPr>
            <a:spLocks noGrp="1" noRot="1" noChangeAspect="1" noMove="1" noResize="1" noEditPoints="1" noAdjustHandles="1" noChangeArrowheads="1" noChangeShapeType="1" noTextEdit="1"/>
          </p:cNvSpPr>
          <p:nvPr>
            <p:extLst>
              <p:ext uri="{386F3935-93C4-4BCD-93E2-E3B085C9AB24}">
                <p16:designElem xmlns:p16="http://schemas.microsoft.com/office/powerpoint/2015/main" val="1"/>
              </p:ext>
            </p:extLst>
          </p:nvPr>
        </p:nvSpPr>
        <p:spPr>
          <a:xfrm>
            <a:off x="-1" y="0"/>
            <a:ext cx="8078052" cy="6858478"/>
          </a:xfrm>
          <a:custGeom>
            <a:avLst/>
            <a:gdLst>
              <a:gd name="connsiteX0" fmla="*/ 0 w 8078052"/>
              <a:gd name="connsiteY0" fmla="*/ 0 h 6858478"/>
              <a:gd name="connsiteX1" fmla="*/ 3829872 w 8078052"/>
              <a:gd name="connsiteY1" fmla="*/ 0 h 6858478"/>
              <a:gd name="connsiteX2" fmla="*/ 4896100 w 8078052"/>
              <a:gd name="connsiteY2" fmla="*/ 0 h 6858478"/>
              <a:gd name="connsiteX3" fmla="*/ 4901677 w 8078052"/>
              <a:gd name="connsiteY3" fmla="*/ 0 h 6858478"/>
              <a:gd name="connsiteX4" fmla="*/ 8078052 w 8078052"/>
              <a:gd name="connsiteY4" fmla="*/ 6858478 h 6858478"/>
              <a:gd name="connsiteX5" fmla="*/ 653497 w 8078052"/>
              <a:gd name="connsiteY5" fmla="*/ 6858478 h 6858478"/>
              <a:gd name="connsiteX6" fmla="*/ 653757 w 8078052"/>
              <a:gd name="connsiteY6" fmla="*/ 6857916 h 6858478"/>
              <a:gd name="connsiteX7" fmla="*/ 0 w 8078052"/>
              <a:gd name="connsiteY7" fmla="*/ 6857916 h 6858478"/>
            </a:gdLst>
            <a:ahLst/>
            <a:cxnLst>
              <a:cxn ang="0">
                <a:pos x="connsiteX0" y="connsiteY0"/>
              </a:cxn>
              <a:cxn ang="0">
                <a:pos x="connsiteX1" y="connsiteY1"/>
              </a:cxn>
              <a:cxn ang="0">
                <a:pos x="connsiteX2" y="connsiteY2"/>
              </a:cxn>
              <a:cxn ang="0">
                <a:pos x="connsiteX3" y="connsiteY3"/>
              </a:cxn>
              <a:cxn ang="0">
                <a:pos x="connsiteX4" y="connsiteY4"/>
              </a:cxn>
              <a:cxn ang="0">
                <a:pos x="connsiteX5" y="connsiteY5"/>
              </a:cxn>
              <a:cxn ang="0">
                <a:pos x="connsiteX6" y="connsiteY6"/>
              </a:cxn>
              <a:cxn ang="0">
                <a:pos x="connsiteX7" y="connsiteY7"/>
              </a:cxn>
            </a:cxnLst>
            <a:rect l="l" t="t" r="r" b="b"/>
            <a:pathLst>
              <a:path w="8078052" h="6858478">
                <a:moveTo>
                  <a:pt x="0" y="0"/>
                </a:moveTo>
                <a:lnTo>
                  <a:pt x="3829872" y="0"/>
                </a:lnTo>
                <a:lnTo>
                  <a:pt x="4896100" y="0"/>
                </a:lnTo>
                <a:lnTo>
                  <a:pt x="4901677" y="0"/>
                </a:lnTo>
                <a:lnTo>
                  <a:pt x="8078052" y="6858478"/>
                </a:lnTo>
                <a:lnTo>
                  <a:pt x="653497" y="6858478"/>
                </a:lnTo>
                <a:lnTo>
                  <a:pt x="653757" y="6857916"/>
                </a:lnTo>
                <a:lnTo>
                  <a:pt x="0" y="6857916"/>
                </a:lnTo>
                <a:close/>
              </a:path>
            </a:pathLst>
          </a:custGeom>
          <a:solidFill>
            <a:schemeClr val="tx1">
              <a:lumMod val="85000"/>
              <a:lumOff val="15000"/>
            </a:schemeClr>
          </a:solidFill>
          <a:ln>
            <a:noFill/>
          </a:ln>
        </p:spPr>
        <p:style>
          <a:lnRef idx="2">
            <a:schemeClr val="accent1">
              <a:shade val="50000"/>
            </a:schemeClr>
          </a:lnRef>
          <a:fillRef idx="1">
            <a:schemeClr val="accent1"/>
          </a:fillRef>
          <a:effectRef idx="0">
            <a:schemeClr val="accent1"/>
          </a:effectRef>
          <a:fontRef idx="minor">
            <a:schemeClr val="lt1"/>
          </a:fontRef>
        </p:style>
        <p:txBody>
          <a:bodyPr rtlCol="0" anchor="ctr"/>
          <a:lstStyle/>
          <a:p>
            <a:pPr algn="ctr"/>
            <a:endParaRPr lang="en-US"/>
          </a:p>
        </p:txBody>
      </p:sp>
      <p:sp>
        <p:nvSpPr>
          <p:cNvPr id="2" name="Title 1">
            <a:extLst>
              <a:ext uri="{FF2B5EF4-FFF2-40B4-BE49-F238E27FC236}">
                <a16:creationId xmlns:a16="http://schemas.microsoft.com/office/drawing/2014/main" id="{323BDDCF-503C-4CC4-871D-C033E5A9FE2C}"/>
              </a:ext>
            </a:extLst>
          </p:cNvPr>
          <p:cNvSpPr>
            <a:spLocks noGrp="1"/>
          </p:cNvSpPr>
          <p:nvPr>
            <p:ph type="title"/>
          </p:nvPr>
        </p:nvSpPr>
        <p:spPr>
          <a:xfrm>
            <a:off x="733425" y="1543050"/>
            <a:ext cx="4648200" cy="3562350"/>
          </a:xfrm>
        </p:spPr>
        <p:txBody>
          <a:bodyPr vert="horz" lIns="91440" tIns="45720" rIns="91440" bIns="45720" rtlCol="0" anchor="ctr">
            <a:normAutofit/>
          </a:bodyPr>
          <a:lstStyle/>
          <a:p>
            <a:r>
              <a:rPr lang="en-US" sz="5000" dirty="0">
                <a:solidFill>
                  <a:schemeClr val="bg1"/>
                </a:solidFill>
              </a:rPr>
              <a:t>Prepare</a:t>
            </a:r>
            <a:br>
              <a:rPr lang="en-US" sz="5000" dirty="0">
                <a:solidFill>
                  <a:schemeClr val="bg1"/>
                </a:solidFill>
                <a:cs typeface="Calibri Light"/>
              </a:rPr>
            </a:br>
            <a:r>
              <a:rPr lang="en-US" sz="5000" dirty="0">
                <a:solidFill>
                  <a:schemeClr val="bg1"/>
                </a:solidFill>
              </a:rPr>
              <a:t>your</a:t>
            </a:r>
            <a:br>
              <a:rPr lang="en-US" sz="5000" dirty="0">
                <a:solidFill>
                  <a:schemeClr val="bg1"/>
                </a:solidFill>
              </a:rPr>
            </a:br>
            <a:r>
              <a:rPr lang="en-US" sz="5000" dirty="0">
                <a:solidFill>
                  <a:schemeClr val="bg1"/>
                </a:solidFill>
                <a:cs typeface="Calibri Light"/>
              </a:rPr>
              <a:t>anchor</a:t>
            </a:r>
            <a:br>
              <a:rPr lang="en-US" sz="5000" dirty="0">
                <a:solidFill>
                  <a:schemeClr val="bg1"/>
                </a:solidFill>
                <a:cs typeface="Calibri Light"/>
              </a:rPr>
            </a:br>
            <a:r>
              <a:rPr lang="en-US" sz="5000" dirty="0">
                <a:solidFill>
                  <a:schemeClr val="bg1"/>
                </a:solidFill>
                <a:cs typeface="Calibri Light"/>
              </a:rPr>
              <a:t>transactions</a:t>
            </a:r>
            <a:endParaRPr lang="en-US" dirty="0">
              <a:solidFill>
                <a:schemeClr val="bg1"/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353760845"/>
      </p:ext>
    </p:extLst>
  </p:cSld>
  <p:clrMapOvr>
    <a:masterClrMapping/>
  </p:clrMapOvr>
</p:sld>
</file>

<file path=ppt/slides/slide8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solidFill>
          <a:schemeClr val="bg1"/>
        </a:solid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5" name="Picture 5" descr="A screenshot of a cell phone&#10;&#10;Description generated with very high confidence">
            <a:extLst>
              <a:ext uri="{FF2B5EF4-FFF2-40B4-BE49-F238E27FC236}">
                <a16:creationId xmlns:a16="http://schemas.microsoft.com/office/drawing/2014/main" id="{9DB4BCD5-1396-46B6-A094-6CAAECB5B3ED}"/>
              </a:ext>
            </a:extLst>
          </p:cNvPr>
          <p:cNvPicPr>
            <a:picLocks noChangeAspect="1"/>
          </p:cNvPicPr>
          <p:nvPr/>
        </p:nvPicPr>
        <p:blipFill>
          <a:blip r:embed="rId2"/>
          <a:stretch>
            <a:fillRect/>
          </a:stretch>
        </p:blipFill>
        <p:spPr>
          <a:xfrm>
            <a:off x="8690276" y="642989"/>
            <a:ext cx="1926525" cy="5242246"/>
          </a:xfrm>
          <a:prstGeom prst="rect">
            <a:avLst/>
          </a:prstGeom>
        </p:spPr>
      </p:pic>
      <p:sp>
        <p:nvSpPr>
          <p:cNvPr id="17" name="Freeform 7">
            <a:extLst>
              <a:ext uri="{FF2B5EF4-FFF2-40B4-BE49-F238E27FC236}">
                <a16:creationId xmlns:a16="http://schemas.microsoft.com/office/drawing/2014/main" id="{94C3F6B3-69A5-4B7A-A963-2E854017761C}"/>
              </a:ext>
              <a:ext uri="{C183D7F6-B498-43B3-948B-1728B52AA6E4}">
                <adec:decorative xmlns:adec="http://schemas.microsoft.com/office/drawing/2017/decorative" val="1"/>
              </a:ext>
            </a:extLst>
          </p:cNvPr>
          <p:cNvSpPr>
            <a:spLocks noGrp="1" noRot="1" noChangeAspect="1" noMove="1" noResize="1" noEditPoints="1" noAdjustHandles="1" noChangeArrowheads="1" noChangeShapeType="1" noTextEdit="1"/>
          </p:cNvSpPr>
          <p:nvPr>
            <p:extLst>
              <p:ext uri="{386F3935-93C4-4BCD-93E2-E3B085C9AB24}">
                <p16:designElem xmlns:p16="http://schemas.microsoft.com/office/powerpoint/2015/main" val="1"/>
              </p:ext>
            </p:extLst>
          </p:nvPr>
        </p:nvSpPr>
        <p:spPr>
          <a:xfrm>
            <a:off x="-1" y="0"/>
            <a:ext cx="8078052" cy="6858478"/>
          </a:xfrm>
          <a:custGeom>
            <a:avLst/>
            <a:gdLst>
              <a:gd name="connsiteX0" fmla="*/ 0 w 8078052"/>
              <a:gd name="connsiteY0" fmla="*/ 0 h 6858478"/>
              <a:gd name="connsiteX1" fmla="*/ 3829872 w 8078052"/>
              <a:gd name="connsiteY1" fmla="*/ 0 h 6858478"/>
              <a:gd name="connsiteX2" fmla="*/ 4896100 w 8078052"/>
              <a:gd name="connsiteY2" fmla="*/ 0 h 6858478"/>
              <a:gd name="connsiteX3" fmla="*/ 4901677 w 8078052"/>
              <a:gd name="connsiteY3" fmla="*/ 0 h 6858478"/>
              <a:gd name="connsiteX4" fmla="*/ 8078052 w 8078052"/>
              <a:gd name="connsiteY4" fmla="*/ 6858478 h 6858478"/>
              <a:gd name="connsiteX5" fmla="*/ 653497 w 8078052"/>
              <a:gd name="connsiteY5" fmla="*/ 6858478 h 6858478"/>
              <a:gd name="connsiteX6" fmla="*/ 653757 w 8078052"/>
              <a:gd name="connsiteY6" fmla="*/ 6857916 h 6858478"/>
              <a:gd name="connsiteX7" fmla="*/ 0 w 8078052"/>
              <a:gd name="connsiteY7" fmla="*/ 6857916 h 6858478"/>
            </a:gdLst>
            <a:ahLst/>
            <a:cxnLst>
              <a:cxn ang="0">
                <a:pos x="connsiteX0" y="connsiteY0"/>
              </a:cxn>
              <a:cxn ang="0">
                <a:pos x="connsiteX1" y="connsiteY1"/>
              </a:cxn>
              <a:cxn ang="0">
                <a:pos x="connsiteX2" y="connsiteY2"/>
              </a:cxn>
              <a:cxn ang="0">
                <a:pos x="connsiteX3" y="connsiteY3"/>
              </a:cxn>
              <a:cxn ang="0">
                <a:pos x="connsiteX4" y="connsiteY4"/>
              </a:cxn>
              <a:cxn ang="0">
                <a:pos x="connsiteX5" y="connsiteY5"/>
              </a:cxn>
              <a:cxn ang="0">
                <a:pos x="connsiteX6" y="connsiteY6"/>
              </a:cxn>
              <a:cxn ang="0">
                <a:pos x="connsiteX7" y="connsiteY7"/>
              </a:cxn>
            </a:cxnLst>
            <a:rect l="l" t="t" r="r" b="b"/>
            <a:pathLst>
              <a:path w="8078052" h="6858478">
                <a:moveTo>
                  <a:pt x="0" y="0"/>
                </a:moveTo>
                <a:lnTo>
                  <a:pt x="3829872" y="0"/>
                </a:lnTo>
                <a:lnTo>
                  <a:pt x="4896100" y="0"/>
                </a:lnTo>
                <a:lnTo>
                  <a:pt x="4901677" y="0"/>
                </a:lnTo>
                <a:lnTo>
                  <a:pt x="8078052" y="6858478"/>
                </a:lnTo>
                <a:lnTo>
                  <a:pt x="653497" y="6858478"/>
                </a:lnTo>
                <a:lnTo>
                  <a:pt x="653757" y="6857916"/>
                </a:lnTo>
                <a:lnTo>
                  <a:pt x="0" y="6857916"/>
                </a:lnTo>
                <a:close/>
              </a:path>
            </a:pathLst>
          </a:custGeom>
          <a:solidFill>
            <a:schemeClr val="tx1">
              <a:lumMod val="85000"/>
              <a:lumOff val="15000"/>
            </a:schemeClr>
          </a:solidFill>
          <a:ln>
            <a:noFill/>
          </a:ln>
        </p:spPr>
        <p:style>
          <a:lnRef idx="2">
            <a:schemeClr val="accent1">
              <a:shade val="50000"/>
            </a:schemeClr>
          </a:lnRef>
          <a:fillRef idx="1">
            <a:schemeClr val="accent1"/>
          </a:fillRef>
          <a:effectRef idx="0">
            <a:schemeClr val="accent1"/>
          </a:effectRef>
          <a:fontRef idx="minor">
            <a:schemeClr val="lt1"/>
          </a:fontRef>
        </p:style>
        <p:txBody>
          <a:bodyPr rtlCol="0" anchor="ctr"/>
          <a:lstStyle/>
          <a:p>
            <a:pPr algn="ctr"/>
            <a:endParaRPr lang="en-US"/>
          </a:p>
        </p:txBody>
      </p:sp>
      <p:sp>
        <p:nvSpPr>
          <p:cNvPr id="2" name="Title 1">
            <a:extLst>
              <a:ext uri="{FF2B5EF4-FFF2-40B4-BE49-F238E27FC236}">
                <a16:creationId xmlns:a16="http://schemas.microsoft.com/office/drawing/2014/main" id="{323BDDCF-503C-4CC4-871D-C033E5A9FE2C}"/>
              </a:ext>
            </a:extLst>
          </p:cNvPr>
          <p:cNvSpPr>
            <a:spLocks noGrp="1"/>
          </p:cNvSpPr>
          <p:nvPr>
            <p:ph type="title"/>
          </p:nvPr>
        </p:nvSpPr>
        <p:spPr>
          <a:xfrm>
            <a:off x="733425" y="1543050"/>
            <a:ext cx="4648200" cy="3562350"/>
          </a:xfrm>
        </p:spPr>
        <p:txBody>
          <a:bodyPr vert="horz" lIns="91440" tIns="45720" rIns="91440" bIns="45720" rtlCol="0" anchor="ctr">
            <a:normAutofit/>
          </a:bodyPr>
          <a:lstStyle/>
          <a:p>
            <a:r>
              <a:rPr lang="en-US" sz="5000" dirty="0">
                <a:solidFill>
                  <a:schemeClr val="bg1"/>
                </a:solidFill>
                <a:cs typeface="Calibri Light"/>
              </a:rPr>
              <a:t>Await</a:t>
            </a:r>
            <a:br>
              <a:rPr lang="en-US" sz="5000" dirty="0">
                <a:cs typeface="Calibri Light"/>
              </a:rPr>
            </a:br>
            <a:r>
              <a:rPr lang="en-US" sz="5000" dirty="0">
                <a:solidFill>
                  <a:schemeClr val="bg1"/>
                </a:solidFill>
                <a:cs typeface="Calibri Light"/>
              </a:rPr>
              <a:t>anchor</a:t>
            </a:r>
            <a:br>
              <a:rPr lang="en-US" sz="5000" dirty="0">
                <a:solidFill>
                  <a:schemeClr val="bg1"/>
                </a:solidFill>
                <a:cs typeface="Calibri Light"/>
              </a:rPr>
            </a:br>
            <a:r>
              <a:rPr lang="en-US" sz="5000" dirty="0">
                <a:solidFill>
                  <a:schemeClr val="bg1"/>
                </a:solidFill>
                <a:cs typeface="Calibri Light"/>
              </a:rPr>
              <a:t>transaction</a:t>
            </a:r>
            <a:br>
              <a:rPr lang="en-US" sz="5000" dirty="0">
                <a:cs typeface="Calibri Light"/>
              </a:rPr>
            </a:br>
            <a:r>
              <a:rPr lang="en-US" sz="5000" dirty="0">
                <a:solidFill>
                  <a:schemeClr val="bg1"/>
                </a:solidFill>
                <a:cs typeface="Calibri Light"/>
              </a:rPr>
              <a:t>confirmation</a:t>
            </a:r>
          </a:p>
        </p:txBody>
      </p:sp>
    </p:spTree>
    <p:extLst>
      <p:ext uri="{BB962C8B-B14F-4D97-AF65-F5344CB8AC3E}">
        <p14:creationId xmlns:p14="http://schemas.microsoft.com/office/powerpoint/2010/main" val="468913649"/>
      </p:ext>
    </p:extLst>
  </p:cSld>
  <p:clrMapOvr>
    <a:masterClrMapping/>
  </p:clrMapOvr>
</p:sld>
</file>

<file path=ppt/slides/slide9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solidFill>
          <a:schemeClr val="bg1"/>
        </a:solid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5" name="Picture 5">
            <a:extLst>
              <a:ext uri="{FF2B5EF4-FFF2-40B4-BE49-F238E27FC236}">
                <a16:creationId xmlns:a16="http://schemas.microsoft.com/office/drawing/2014/main" id="{9DB4BCD5-1396-46B6-A094-6CAAECB5B3ED}"/>
              </a:ext>
            </a:extLst>
          </p:cNvPr>
          <p:cNvPicPr>
            <a:picLocks noChangeAspect="1"/>
          </p:cNvPicPr>
          <p:nvPr/>
        </p:nvPicPr>
        <p:blipFill>
          <a:blip r:embed="rId2"/>
          <a:stretch>
            <a:fillRect/>
          </a:stretch>
        </p:blipFill>
        <p:spPr>
          <a:xfrm>
            <a:off x="8690276" y="642989"/>
            <a:ext cx="1926525" cy="5242246"/>
          </a:xfrm>
          <a:prstGeom prst="rect">
            <a:avLst/>
          </a:prstGeom>
        </p:spPr>
      </p:pic>
      <p:sp>
        <p:nvSpPr>
          <p:cNvPr id="22" name="Freeform 7">
            <a:extLst>
              <a:ext uri="{FF2B5EF4-FFF2-40B4-BE49-F238E27FC236}">
                <a16:creationId xmlns:a16="http://schemas.microsoft.com/office/drawing/2014/main" id="{94C3F6B3-69A5-4B7A-A963-2E854017761C}"/>
              </a:ext>
              <a:ext uri="{C183D7F6-B498-43B3-948B-1728B52AA6E4}">
                <adec:decorative xmlns:adec="http://schemas.microsoft.com/office/drawing/2017/decorative" val="1"/>
              </a:ext>
            </a:extLst>
          </p:cNvPr>
          <p:cNvSpPr>
            <a:spLocks noGrp="1" noRot="1" noChangeAspect="1" noMove="1" noResize="1" noEditPoints="1" noAdjustHandles="1" noChangeArrowheads="1" noChangeShapeType="1" noTextEdit="1"/>
          </p:cNvSpPr>
          <p:nvPr>
            <p:extLst>
              <p:ext uri="{386F3935-93C4-4BCD-93E2-E3B085C9AB24}">
                <p16:designElem xmlns:p16="http://schemas.microsoft.com/office/powerpoint/2015/main" val="1"/>
              </p:ext>
            </p:extLst>
          </p:nvPr>
        </p:nvSpPr>
        <p:spPr>
          <a:xfrm>
            <a:off x="-1" y="0"/>
            <a:ext cx="8078052" cy="6858478"/>
          </a:xfrm>
          <a:custGeom>
            <a:avLst/>
            <a:gdLst>
              <a:gd name="connsiteX0" fmla="*/ 0 w 8078052"/>
              <a:gd name="connsiteY0" fmla="*/ 0 h 6858478"/>
              <a:gd name="connsiteX1" fmla="*/ 3829872 w 8078052"/>
              <a:gd name="connsiteY1" fmla="*/ 0 h 6858478"/>
              <a:gd name="connsiteX2" fmla="*/ 4896100 w 8078052"/>
              <a:gd name="connsiteY2" fmla="*/ 0 h 6858478"/>
              <a:gd name="connsiteX3" fmla="*/ 4901677 w 8078052"/>
              <a:gd name="connsiteY3" fmla="*/ 0 h 6858478"/>
              <a:gd name="connsiteX4" fmla="*/ 8078052 w 8078052"/>
              <a:gd name="connsiteY4" fmla="*/ 6858478 h 6858478"/>
              <a:gd name="connsiteX5" fmla="*/ 653497 w 8078052"/>
              <a:gd name="connsiteY5" fmla="*/ 6858478 h 6858478"/>
              <a:gd name="connsiteX6" fmla="*/ 653757 w 8078052"/>
              <a:gd name="connsiteY6" fmla="*/ 6857916 h 6858478"/>
              <a:gd name="connsiteX7" fmla="*/ 0 w 8078052"/>
              <a:gd name="connsiteY7" fmla="*/ 6857916 h 6858478"/>
            </a:gdLst>
            <a:ahLst/>
            <a:cxnLst>
              <a:cxn ang="0">
                <a:pos x="connsiteX0" y="connsiteY0"/>
              </a:cxn>
              <a:cxn ang="0">
                <a:pos x="connsiteX1" y="connsiteY1"/>
              </a:cxn>
              <a:cxn ang="0">
                <a:pos x="connsiteX2" y="connsiteY2"/>
              </a:cxn>
              <a:cxn ang="0">
                <a:pos x="connsiteX3" y="connsiteY3"/>
              </a:cxn>
              <a:cxn ang="0">
                <a:pos x="connsiteX4" y="connsiteY4"/>
              </a:cxn>
              <a:cxn ang="0">
                <a:pos x="connsiteX5" y="connsiteY5"/>
              </a:cxn>
              <a:cxn ang="0">
                <a:pos x="connsiteX6" y="connsiteY6"/>
              </a:cxn>
              <a:cxn ang="0">
                <a:pos x="connsiteX7" y="connsiteY7"/>
              </a:cxn>
            </a:cxnLst>
            <a:rect l="l" t="t" r="r" b="b"/>
            <a:pathLst>
              <a:path w="8078052" h="6858478">
                <a:moveTo>
                  <a:pt x="0" y="0"/>
                </a:moveTo>
                <a:lnTo>
                  <a:pt x="3829872" y="0"/>
                </a:lnTo>
                <a:lnTo>
                  <a:pt x="4896100" y="0"/>
                </a:lnTo>
                <a:lnTo>
                  <a:pt x="4901677" y="0"/>
                </a:lnTo>
                <a:lnTo>
                  <a:pt x="8078052" y="6858478"/>
                </a:lnTo>
                <a:lnTo>
                  <a:pt x="653497" y="6858478"/>
                </a:lnTo>
                <a:lnTo>
                  <a:pt x="653757" y="6857916"/>
                </a:lnTo>
                <a:lnTo>
                  <a:pt x="0" y="6857916"/>
                </a:lnTo>
                <a:close/>
              </a:path>
            </a:pathLst>
          </a:custGeom>
          <a:solidFill>
            <a:schemeClr val="tx1">
              <a:lumMod val="85000"/>
              <a:lumOff val="15000"/>
            </a:schemeClr>
          </a:solidFill>
          <a:ln>
            <a:noFill/>
          </a:ln>
        </p:spPr>
        <p:style>
          <a:lnRef idx="2">
            <a:schemeClr val="accent1">
              <a:shade val="50000"/>
            </a:schemeClr>
          </a:lnRef>
          <a:fillRef idx="1">
            <a:schemeClr val="accent1"/>
          </a:fillRef>
          <a:effectRef idx="0">
            <a:schemeClr val="accent1"/>
          </a:effectRef>
          <a:fontRef idx="minor">
            <a:schemeClr val="lt1"/>
          </a:fontRef>
        </p:style>
        <p:txBody>
          <a:bodyPr rtlCol="0" anchor="ctr"/>
          <a:lstStyle/>
          <a:p>
            <a:pPr algn="ctr"/>
            <a:endParaRPr lang="en-US"/>
          </a:p>
        </p:txBody>
      </p:sp>
      <p:sp>
        <p:nvSpPr>
          <p:cNvPr id="2" name="Title 1">
            <a:extLst>
              <a:ext uri="{FF2B5EF4-FFF2-40B4-BE49-F238E27FC236}">
                <a16:creationId xmlns:a16="http://schemas.microsoft.com/office/drawing/2014/main" id="{323BDDCF-503C-4CC4-871D-C033E5A9FE2C}"/>
              </a:ext>
            </a:extLst>
          </p:cNvPr>
          <p:cNvSpPr>
            <a:spLocks noGrp="1"/>
          </p:cNvSpPr>
          <p:nvPr>
            <p:ph type="title"/>
          </p:nvPr>
        </p:nvSpPr>
        <p:spPr>
          <a:xfrm>
            <a:off x="733425" y="1543050"/>
            <a:ext cx="4648200" cy="3562350"/>
          </a:xfrm>
        </p:spPr>
        <p:txBody>
          <a:bodyPr vert="horz" lIns="91440" tIns="45720" rIns="91440" bIns="45720" rtlCol="0" anchor="ctr">
            <a:normAutofit/>
          </a:bodyPr>
          <a:lstStyle/>
          <a:p>
            <a:r>
              <a:rPr lang="en-US" sz="5000" dirty="0">
                <a:solidFill>
                  <a:schemeClr val="bg1"/>
                </a:solidFill>
              </a:rPr>
              <a:t>Enjoy</a:t>
            </a:r>
            <a:br>
              <a:rPr lang="en-US" sz="5000" dirty="0">
                <a:solidFill>
                  <a:schemeClr val="bg1"/>
                </a:solidFill>
                <a:cs typeface="Calibri Light"/>
              </a:rPr>
            </a:br>
            <a:r>
              <a:rPr lang="en-US" sz="5000" dirty="0">
                <a:solidFill>
                  <a:schemeClr val="bg1"/>
                </a:solidFill>
                <a:cs typeface="Calibri Light"/>
              </a:rPr>
              <a:t>hassle-free</a:t>
            </a:r>
            <a:br>
              <a:rPr lang="en-US" sz="5000" dirty="0">
                <a:cs typeface="Calibri Light"/>
              </a:rPr>
            </a:br>
            <a:r>
              <a:rPr lang="en-US" sz="5000" dirty="0">
                <a:solidFill>
                  <a:schemeClr val="bg1"/>
                </a:solidFill>
                <a:cs typeface="Calibri Light"/>
              </a:rPr>
              <a:t>high-speed</a:t>
            </a:r>
            <a:br>
              <a:rPr lang="en-US" sz="5000" dirty="0">
                <a:solidFill>
                  <a:schemeClr val="bg1"/>
                </a:solidFill>
                <a:cs typeface="Calibri Light"/>
              </a:rPr>
            </a:br>
            <a:r>
              <a:rPr lang="en-US" sz="5000" dirty="0">
                <a:solidFill>
                  <a:schemeClr val="bg1"/>
                </a:solidFill>
                <a:cs typeface="Calibri Light"/>
              </a:rPr>
              <a:t>content</a:t>
            </a:r>
            <a:br>
              <a:rPr lang="en-US" sz="5000" dirty="0">
                <a:cs typeface="Calibri Light"/>
              </a:rPr>
            </a:br>
            <a:r>
              <a:rPr lang="en-US" sz="5000" dirty="0">
                <a:solidFill>
                  <a:schemeClr val="bg1"/>
                </a:solidFill>
                <a:cs typeface="Calibri Light"/>
              </a:rPr>
              <a:t>upload!</a:t>
            </a:r>
          </a:p>
        </p:txBody>
      </p:sp>
    </p:spTree>
    <p:extLst>
      <p:ext uri="{BB962C8B-B14F-4D97-AF65-F5344CB8AC3E}">
        <p14:creationId xmlns:p14="http://schemas.microsoft.com/office/powerpoint/2010/main" val="840992169"/>
      </p:ext>
    </p:extLst>
  </p:cSld>
  <p:clrMapOvr>
    <a:masterClrMapping/>
  </p:clrMapOvr>
</p:sld>
</file>

<file path=ppt/theme/theme1.xml><?xml version="1.0" encoding="utf-8"?>
<a:theme xmlns:a="http://schemas.openxmlformats.org/drawingml/2006/main" name="office theme">
  <a:themeElements>
    <a:clrScheme name="Office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Theme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ppt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ppt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ppt/webextensions/webextension1.xml><?xml version="1.0" encoding="utf-8"?>
<we:webextension xmlns:we="http://schemas.microsoft.com/office/webextensions/webextension/2010/11" id="{64E0A0DA-1C1C-4A70-93BC-9410E7FEE06A}">
  <we:reference id="c95aed37-300e-411a-8624-5b315f618614" version="1.0.0.0" store="developer" storeType="uploadfiledevcatalog"/>
  <we:alternateReferences/>
  <we:properties>
    <we:property name="privateKey" value="&quot;L3YUgLhZpyVyviQxmpZbe8KkUe99f1fC5bg5vaZgvyWbu6Zj3kDj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office theme</Template>
  <TotalTime>0</TotalTime>
  <Words>0</Words>
  <Application>Microsoft Office PowerPoint</Application>
  <PresentationFormat>Widescreen</PresentationFormat>
  <Paragraphs>0</Paragraphs>
  <Slides>9</Slides>
  <Notes>0</Notes>
  <HiddenSlides>0</HiddenSlides>
  <MMClips>0</MMClips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9</vt:i4>
      </vt:variant>
    </vt:vector>
  </HeadingPairs>
  <TitlesOfParts>
    <vt:vector size="10" baseType="lpstr">
      <vt:lpstr>office theme</vt:lpstr>
      <vt:lpstr>Lockbox an Office 365 add-in</vt:lpstr>
      <vt:lpstr>Proof of Ownership         &amp; Proof of Existence</vt:lpstr>
      <vt:lpstr>Sizing up the competition</vt:lpstr>
      <vt:lpstr>Missing infrastructure</vt:lpstr>
      <vt:lpstr>Missing infrastructure</vt:lpstr>
      <vt:lpstr>Fund your Lockbox</vt:lpstr>
      <vt:lpstr>Prepare your anchor transactions</vt:lpstr>
      <vt:lpstr>Await anchor transaction confirmation</vt:lpstr>
      <vt:lpstr>Enjoy hassle-free high-speed content upload!</vt:lpstr>
    </vt:vector>
  </TitlesOfParts>
  <LinksUpToDate>false</LinksUpToDate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/>
  <cp:lastModifiedBy> </cp:lastModifiedBy>
  <cp:revision>489</cp:revision>
  <dcterms:created xsi:type="dcterms:W3CDTF">2013-07-15T20:26:40Z</dcterms:created>
  <dcterms:modified xsi:type="dcterms:W3CDTF">2019-05-06T00:29:17Z</dcterms:modified>
</cp:coreProperties>
</file>